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94913446"/>
        <w:docPartObj>
          <w:docPartGallery w:val="Cover Pages"/>
          <w:docPartUnique/>
        </w:docPartObj>
      </w:sdtPr>
      <w:sdtEndPr>
        <w:rPr>
          <w:rFonts w:eastAsiaTheme="minorEastAsia"/>
          <w:b/>
          <w:sz w:val="32"/>
          <w:lang w:val="en-US" w:eastAsia="ja-JP"/>
        </w:rPr>
      </w:sdtEndPr>
      <w:sdtContent>
        <w:bookmarkStart w:id="0" w:name="_GoBack" w:displacedByCustomXml="prev"/>
        <w:bookmarkEnd w:id="0" w:displacedByCustomXml="prev"/>
        <w:p w14:paraId="17E40D03" w14:textId="690DB337" w:rsidR="007C7977" w:rsidRDefault="007C7977" w:rsidP="00141AA4"/>
        <w:p w14:paraId="22D3FB5E" w14:textId="08F04FF2" w:rsidR="007C7977" w:rsidRDefault="007C7977" w:rsidP="00141AA4">
          <w:pPr>
            <w:rPr>
              <w:rFonts w:cs="Arial"/>
              <w:noProof/>
            </w:rPr>
          </w:pPr>
        </w:p>
        <w:p w14:paraId="395EFF5E" w14:textId="510DD2E6" w:rsidR="007C7977" w:rsidRDefault="007C7977" w:rsidP="00141AA4"/>
        <w:p w14:paraId="0C779829" w14:textId="77777777" w:rsidR="007C7977" w:rsidRDefault="007C7977" w:rsidP="00141AA4"/>
        <w:p w14:paraId="46276B95" w14:textId="66B81CAB" w:rsidR="001006BD" w:rsidRDefault="005B67C2" w:rsidP="001006BD">
          <w:pPr>
            <w:rPr>
              <w:rFonts w:eastAsiaTheme="minorEastAsia"/>
              <w:b/>
              <w:sz w:val="32"/>
              <w:lang w:val="en-US" w:eastAsia="ja-JP"/>
            </w:rPr>
          </w:pPr>
        </w:p>
      </w:sdtContent>
    </w:sdt>
    <w:bookmarkStart w:id="1" w:name="_Legal_framework" w:displacedByCustomXml="prev"/>
    <w:bookmarkEnd w:id="1" w:displacedByCustomXml="prev"/>
    <w:bookmarkStart w:id="2" w:name="_Legislative_framework" w:displacedByCustomXml="prev"/>
    <w:bookmarkEnd w:id="2" w:displacedByCustomXml="prev"/>
    <w:bookmarkStart w:id="3" w:name="_Section_1" w:displacedByCustomXml="prev"/>
    <w:bookmarkEnd w:id="3" w:displacedByCustomXml="prev"/>
    <w:bookmarkStart w:id="4" w:name="_Peafowl_and_the" w:displacedByCustomXml="prev"/>
    <w:bookmarkEnd w:id="4" w:displacedByCustomXml="prev"/>
    <w:p w14:paraId="2C43B91B" w14:textId="09A626B4" w:rsidR="00A23725" w:rsidRPr="001006BD" w:rsidRDefault="001006BD" w:rsidP="001006BD">
      <w:pPr>
        <w:jc w:val="center"/>
        <w:rPr>
          <w:rFonts w:eastAsiaTheme="minorEastAsia"/>
          <w:b/>
          <w:sz w:val="32"/>
          <w:lang w:val="en-US" w:eastAsia="ja-JP"/>
        </w:rPr>
      </w:pPr>
      <w:r>
        <w:rPr>
          <w:rFonts w:eastAsiaTheme="majorEastAsia" w:cs="Arial"/>
          <w:b/>
          <w:color w:val="FFD006"/>
          <w:sz w:val="72"/>
          <w:szCs w:val="72"/>
          <w:u w:val="single" w:color="FFD006"/>
          <w:lang w:eastAsia="ja-JP"/>
        </w:rPr>
        <w:t>The Dove Federation</w:t>
      </w:r>
    </w:p>
    <w:p w14:paraId="3D2113AE" w14:textId="77777777" w:rsidR="00A23725" w:rsidRDefault="00A23725" w:rsidP="00A23725">
      <w:pPr>
        <w:jc w:val="center"/>
        <w:rPr>
          <w:rFonts w:eastAsiaTheme="majorEastAsia" w:cs="Arial"/>
          <w:color w:val="000000" w:themeColor="text1"/>
          <w:sz w:val="72"/>
          <w:szCs w:val="72"/>
          <w:lang w:eastAsia="ja-JP"/>
        </w:rPr>
      </w:pPr>
    </w:p>
    <w:p w14:paraId="38FCD001" w14:textId="23807642" w:rsidR="00A23725" w:rsidRPr="00F165AD" w:rsidRDefault="009453C4" w:rsidP="00A23725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</w:pPr>
      <w:r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Homework</w:t>
      </w:r>
      <w:r w:rsidR="00A23725"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 xml:space="preserve"> Policy</w:t>
      </w:r>
    </w:p>
    <w:p w14:paraId="55C48F61" w14:textId="77777777" w:rsidR="00A23725" w:rsidRDefault="00A23725" w:rsidP="00A23725">
      <w:pPr>
        <w:jc w:val="center"/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</w:pPr>
    </w:p>
    <w:p w14:paraId="70BD4DFB" w14:textId="77777777" w:rsidR="00A23725" w:rsidRDefault="00A23725" w:rsidP="00A23725">
      <w:pPr>
        <w:jc w:val="center"/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</w:pPr>
    </w:p>
    <w:p w14:paraId="29659CE8" w14:textId="77777777" w:rsidR="00A23725" w:rsidRDefault="00A23725" w:rsidP="00A23725">
      <w:pPr>
        <w:jc w:val="center"/>
        <w:rPr>
          <w:rFonts w:eastAsiaTheme="majorEastAsia" w:cs="Arial"/>
          <w:color w:val="5F5F5F" w:themeColor="accent1" w:themeShade="BF"/>
          <w:sz w:val="80"/>
          <w:szCs w:val="80"/>
          <w:lang w:val="en-US" w:eastAsia="ja-JP"/>
        </w:rPr>
      </w:pPr>
    </w:p>
    <w:p w14:paraId="3A413A89" w14:textId="77777777" w:rsidR="00A23725" w:rsidRDefault="00A23725" w:rsidP="00A23725">
      <w:pPr>
        <w:rPr>
          <w:rFonts w:eastAsiaTheme="majorEastAsia" w:cs="Arial"/>
          <w:sz w:val="80"/>
          <w:szCs w:val="80"/>
          <w:lang w:val="en-US" w:eastAsia="ja-JP"/>
        </w:rPr>
      </w:pPr>
      <w:r w:rsidRPr="00000162">
        <w:rPr>
          <w:rFonts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783C3011" wp14:editId="380CE59A">
                <wp:simplePos x="0" y="0"/>
                <wp:positionH relativeFrom="column">
                  <wp:posOffset>-171450</wp:posOffset>
                </wp:positionH>
                <wp:positionV relativeFrom="paragraph">
                  <wp:posOffset>1644650</wp:posOffset>
                </wp:positionV>
                <wp:extent cx="2360930" cy="250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98B0F" w14:textId="6277E0A2" w:rsidR="00141AA4" w:rsidRPr="00000162" w:rsidRDefault="00141AA4" w:rsidP="00A23725">
                            <w:pPr>
                              <w:rPr>
                                <w:rFonts w:cs="Arial"/>
                                <w:sz w:val="20"/>
                              </w:rPr>
                            </w:pPr>
                            <w:r w:rsidRPr="00000162">
                              <w:rPr>
                                <w:rFonts w:cs="Arial"/>
                                <w:sz w:val="20"/>
                              </w:rPr>
                              <w:t xml:space="preserve">Last updated: </w:t>
                            </w:r>
                            <w:r w:rsidR="001006BD">
                              <w:rPr>
                                <w:rFonts w:cs="Arial"/>
                                <w:sz w:val="20"/>
                              </w:rPr>
                              <w:t>February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C30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129.5pt;width:185.9pt;height:19.7pt;z-index:2516689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" stroked="f">
                <v:textbox>
                  <w:txbxContent>
                    <w:p w14:paraId="36B98B0F" w14:textId="6277E0A2" w:rsidR="00141AA4" w:rsidRPr="00000162" w:rsidRDefault="00141AA4" w:rsidP="00A23725">
                      <w:pPr>
                        <w:rPr>
                          <w:rFonts w:cs="Arial"/>
                          <w:sz w:val="20"/>
                        </w:rPr>
                      </w:pPr>
                      <w:r w:rsidRPr="00000162">
                        <w:rPr>
                          <w:rFonts w:cs="Arial"/>
                          <w:sz w:val="20"/>
                        </w:rPr>
                        <w:t xml:space="preserve">Last updated: </w:t>
                      </w:r>
                      <w:r w:rsidR="001006BD">
                        <w:rPr>
                          <w:rFonts w:cs="Arial"/>
                          <w:sz w:val="20"/>
                        </w:rPr>
                        <w:t>February 2022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6F73D5" w14:textId="77777777" w:rsidR="00A23725" w:rsidRPr="000E4563" w:rsidRDefault="00A23725" w:rsidP="00A23725">
      <w:pPr>
        <w:rPr>
          <w:rFonts w:eastAsiaTheme="majorEastAsia" w:cs="Arial"/>
          <w:sz w:val="80"/>
          <w:szCs w:val="80"/>
          <w:lang w:val="en-US" w:eastAsia="ja-JP"/>
        </w:rPr>
        <w:sectPr w:rsidR="00A23725" w:rsidRPr="000E4563" w:rsidSect="00F8020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564" w:footer="708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pgNumType w:start="0"/>
          <w:cols w:space="708"/>
          <w:titlePg/>
          <w:docGrid w:linePitch="360"/>
        </w:sectPr>
      </w:pPr>
    </w:p>
    <w:p w14:paraId="15BB98F5" w14:textId="77777777" w:rsidR="00A23725" w:rsidRPr="00F165AD" w:rsidRDefault="00A23725" w:rsidP="00A23725">
      <w:pPr>
        <w:pStyle w:val="ListParagraph"/>
        <w:spacing w:before="120" w:after="120" w:line="320" w:lineRule="exact"/>
        <w:ind w:left="360"/>
        <w:rPr>
          <w:rFonts w:ascii="Arial" w:hAnsi="Arial" w:cs="Arial"/>
          <w:b/>
          <w:sz w:val="32"/>
        </w:rPr>
      </w:pPr>
      <w:r w:rsidRPr="00F165AD">
        <w:rPr>
          <w:rFonts w:ascii="Arial" w:hAnsi="Arial" w:cs="Arial"/>
          <w:b/>
          <w:sz w:val="32"/>
        </w:rPr>
        <w:lastRenderedPageBreak/>
        <w:t>Contents:</w:t>
      </w:r>
    </w:p>
    <w:p w14:paraId="0D73C61E" w14:textId="77777777" w:rsidR="00F80201" w:rsidRDefault="005B67C2" w:rsidP="000A400E">
      <w:pPr>
        <w:spacing w:after="0" w:line="360" w:lineRule="auto"/>
        <w:ind w:left="426"/>
      </w:pPr>
      <w:hyperlink w:anchor="statement" w:history="1">
        <w:r w:rsidR="00F80201" w:rsidRPr="004F4781">
          <w:rPr>
            <w:rStyle w:val="Hyperlink"/>
          </w:rPr>
          <w:t>Statement of intent</w:t>
        </w:r>
      </w:hyperlink>
      <w:r w:rsidR="00F80201">
        <w:t xml:space="preserve"> </w:t>
      </w:r>
    </w:p>
    <w:p w14:paraId="5730CD6A" w14:textId="54204026" w:rsidR="00081E10" w:rsidRPr="000A400E" w:rsidRDefault="005B67C2" w:rsidP="00F80201">
      <w:pPr>
        <w:pStyle w:val="ListParagraph"/>
        <w:numPr>
          <w:ilvl w:val="0"/>
          <w:numId w:val="29"/>
        </w:numPr>
        <w:spacing w:line="360" w:lineRule="auto"/>
        <w:rPr>
          <w:color w:val="0000FF"/>
          <w:u w:val="single"/>
        </w:rPr>
      </w:pPr>
      <w:hyperlink w:anchor="_L_egal_framework" w:history="1">
        <w:r w:rsidR="00081E10" w:rsidRPr="00081E10">
          <w:rPr>
            <w:rStyle w:val="Hyperlink"/>
          </w:rPr>
          <w:t>Legal framework</w:t>
        </w:r>
      </w:hyperlink>
    </w:p>
    <w:p w14:paraId="2D842612" w14:textId="47DBD2BF" w:rsidR="00F80201" w:rsidRPr="00081E10" w:rsidRDefault="00081E10" w:rsidP="00F80201">
      <w:pPr>
        <w:pStyle w:val="ListParagraph"/>
        <w:numPr>
          <w:ilvl w:val="0"/>
          <w:numId w:val="29"/>
        </w:numPr>
        <w:spacing w:line="360" w:lineRule="auto"/>
        <w:rPr>
          <w:rStyle w:val="Hyperlink"/>
        </w:rPr>
      </w:pPr>
      <w:r>
        <w:fldChar w:fldCharType="begin"/>
      </w:r>
      <w:r>
        <w:instrText xml:space="preserve"> HYPERLINK  \l "_Responsibilities" </w:instrText>
      </w:r>
      <w:r>
        <w:fldChar w:fldCharType="separate"/>
      </w:r>
      <w:r w:rsidR="00F80201" w:rsidRPr="00081E10">
        <w:rPr>
          <w:rStyle w:val="Hyperlink"/>
        </w:rPr>
        <w:t>Responsibilities</w:t>
      </w:r>
    </w:p>
    <w:p w14:paraId="4CADADD4" w14:textId="38590DFE" w:rsidR="00081E10" w:rsidRDefault="00081E10" w:rsidP="00F80201">
      <w:pPr>
        <w:pStyle w:val="ListParagraph"/>
        <w:numPr>
          <w:ilvl w:val="0"/>
          <w:numId w:val="29"/>
        </w:numPr>
        <w:spacing w:line="360" w:lineRule="auto"/>
      </w:pPr>
      <w:r>
        <w:fldChar w:fldCharType="end"/>
      </w:r>
      <w:hyperlink w:anchor="_Our_approach_to" w:history="1">
        <w:r w:rsidRPr="00081E10">
          <w:rPr>
            <w:rStyle w:val="Hyperlink"/>
          </w:rPr>
          <w:t>Our approach to homework</w:t>
        </w:r>
      </w:hyperlink>
    </w:p>
    <w:p w14:paraId="630047F0" w14:textId="39960E41" w:rsidR="00F80201" w:rsidRDefault="005B67C2" w:rsidP="00F80201">
      <w:pPr>
        <w:pStyle w:val="ListParagraph"/>
        <w:numPr>
          <w:ilvl w:val="0"/>
          <w:numId w:val="29"/>
        </w:numPr>
        <w:spacing w:line="360" w:lineRule="auto"/>
      </w:pPr>
      <w:hyperlink w:anchor="_Absences" w:history="1">
        <w:r w:rsidR="00F80201" w:rsidRPr="00776E9B">
          <w:rPr>
            <w:rStyle w:val="Hyperlink"/>
          </w:rPr>
          <w:t>Absences</w:t>
        </w:r>
      </w:hyperlink>
    </w:p>
    <w:p w14:paraId="1CD4ACE3" w14:textId="77777777" w:rsidR="00F80201" w:rsidRDefault="005B67C2" w:rsidP="00F80201">
      <w:pPr>
        <w:pStyle w:val="ListParagraph"/>
        <w:numPr>
          <w:ilvl w:val="0"/>
          <w:numId w:val="29"/>
        </w:numPr>
        <w:spacing w:line="360" w:lineRule="auto"/>
      </w:pPr>
      <w:hyperlink w:anchor="_Pupils_who_fail" w:history="1">
        <w:r w:rsidR="00F80201" w:rsidRPr="00776E9B">
          <w:rPr>
            <w:rStyle w:val="Hyperlink"/>
          </w:rPr>
          <w:t>Pupils who fail to complete homework</w:t>
        </w:r>
      </w:hyperlink>
    </w:p>
    <w:p w14:paraId="25F94D1E" w14:textId="77777777" w:rsidR="00F80201" w:rsidRDefault="005B67C2" w:rsidP="00F80201">
      <w:pPr>
        <w:pStyle w:val="ListParagraph"/>
        <w:numPr>
          <w:ilvl w:val="0"/>
          <w:numId w:val="29"/>
        </w:numPr>
        <w:spacing w:line="360" w:lineRule="auto"/>
      </w:pPr>
      <w:hyperlink w:anchor="_Marking_homework" w:history="1">
        <w:r w:rsidR="00F80201" w:rsidRPr="00776E9B">
          <w:rPr>
            <w:rStyle w:val="Hyperlink"/>
          </w:rPr>
          <w:t>Marking homework</w:t>
        </w:r>
      </w:hyperlink>
    </w:p>
    <w:p w14:paraId="68104AC4" w14:textId="77777777" w:rsidR="00F80201" w:rsidRDefault="005B67C2" w:rsidP="00F80201">
      <w:pPr>
        <w:pStyle w:val="ListParagraph"/>
        <w:numPr>
          <w:ilvl w:val="0"/>
          <w:numId w:val="29"/>
        </w:numPr>
        <w:spacing w:line="360" w:lineRule="auto"/>
      </w:pPr>
      <w:hyperlink w:anchor="_Pupils_with_SEND" w:history="1">
        <w:r w:rsidR="00F80201" w:rsidRPr="00776E9B">
          <w:rPr>
            <w:rStyle w:val="Hyperlink"/>
          </w:rPr>
          <w:t>Pupils with SEND</w:t>
        </w:r>
      </w:hyperlink>
    </w:p>
    <w:p w14:paraId="54113D5C" w14:textId="7C9E427E" w:rsidR="00F80201" w:rsidRDefault="005B67C2" w:rsidP="00F80201">
      <w:pPr>
        <w:pStyle w:val="ListParagraph"/>
        <w:numPr>
          <w:ilvl w:val="0"/>
          <w:numId w:val="29"/>
        </w:numPr>
        <w:spacing w:line="360" w:lineRule="auto"/>
      </w:pPr>
      <w:hyperlink w:anchor="_Equal_Opportunities" w:history="1">
        <w:r w:rsidR="00F80201" w:rsidRPr="00776E9B">
          <w:rPr>
            <w:rStyle w:val="Hyperlink"/>
          </w:rPr>
          <w:t xml:space="preserve">Equal </w:t>
        </w:r>
        <w:r w:rsidR="008602DC">
          <w:rPr>
            <w:rStyle w:val="Hyperlink"/>
          </w:rPr>
          <w:t>o</w:t>
        </w:r>
        <w:r w:rsidR="00F80201" w:rsidRPr="00776E9B">
          <w:rPr>
            <w:rStyle w:val="Hyperlink"/>
          </w:rPr>
          <w:t>pportunities</w:t>
        </w:r>
      </w:hyperlink>
    </w:p>
    <w:p w14:paraId="346BCB70" w14:textId="237719EF" w:rsidR="00F80201" w:rsidRPr="000A400E" w:rsidRDefault="005B67C2" w:rsidP="00F80201">
      <w:pPr>
        <w:pStyle w:val="ListParagraph"/>
        <w:numPr>
          <w:ilvl w:val="0"/>
          <w:numId w:val="29"/>
        </w:numPr>
        <w:spacing w:line="360" w:lineRule="auto"/>
        <w:rPr>
          <w:rStyle w:val="Hyperlink"/>
          <w:color w:val="auto"/>
          <w:u w:val="none"/>
        </w:rPr>
      </w:pPr>
      <w:hyperlink w:anchor="_Policy_review_2" w:history="1">
        <w:r w:rsidR="00572B82">
          <w:rPr>
            <w:rStyle w:val="Hyperlink"/>
          </w:rPr>
          <w:t xml:space="preserve">Monitoring and </w:t>
        </w:r>
        <w:r w:rsidR="00F80201" w:rsidRPr="00776E9B">
          <w:rPr>
            <w:rStyle w:val="Hyperlink"/>
          </w:rPr>
          <w:t>review</w:t>
        </w:r>
      </w:hyperlink>
    </w:p>
    <w:p w14:paraId="41DDDD53" w14:textId="2BF189E9" w:rsidR="00A23725" w:rsidRPr="00F165AD" w:rsidRDefault="00A23725" w:rsidP="00A23725">
      <w:pPr>
        <w:spacing w:line="320" w:lineRule="exact"/>
        <w:rPr>
          <w:rFonts w:cs="Arial"/>
        </w:rPr>
      </w:pPr>
    </w:p>
    <w:p w14:paraId="77809862" w14:textId="77777777" w:rsidR="00A23725" w:rsidRPr="00F165AD" w:rsidRDefault="00A23725" w:rsidP="00A23725">
      <w:pPr>
        <w:rPr>
          <w:rFonts w:cs="Arial"/>
          <w:sz w:val="32"/>
          <w:szCs w:val="32"/>
        </w:rPr>
      </w:pPr>
    </w:p>
    <w:p w14:paraId="1B62E2A3" w14:textId="77777777" w:rsidR="00A23725" w:rsidRPr="00410487" w:rsidRDefault="00A23725" w:rsidP="00A23725">
      <w:pPr>
        <w:rPr>
          <w:rFonts w:cs="Arial"/>
          <w:sz w:val="32"/>
          <w:szCs w:val="32"/>
        </w:rPr>
      </w:pPr>
      <w:r w:rsidRPr="00F165AD">
        <w:rPr>
          <w:rFonts w:cs="Arial"/>
          <w:sz w:val="32"/>
          <w:szCs w:val="32"/>
        </w:rPr>
        <w:br w:type="page"/>
      </w:r>
      <w:bookmarkStart w:id="7" w:name="_Statement_of_Intent"/>
      <w:bookmarkEnd w:id="7"/>
    </w:p>
    <w:p w14:paraId="3B9D4495" w14:textId="77777777" w:rsidR="00A23725" w:rsidRPr="00410487" w:rsidRDefault="00A23725" w:rsidP="00A23725">
      <w:pPr>
        <w:pStyle w:val="Heading2"/>
        <w:numPr>
          <w:ilvl w:val="0"/>
          <w:numId w:val="0"/>
        </w:numPr>
        <w:spacing w:after="200"/>
        <w:ind w:left="578" w:hanging="578"/>
        <w:jc w:val="both"/>
        <w:rPr>
          <w:rFonts w:asciiTheme="minorHAnsi" w:hAnsiTheme="minorHAnsi" w:cstheme="minorHAnsi"/>
          <w:b/>
          <w:sz w:val="28"/>
          <w:szCs w:val="22"/>
        </w:rPr>
      </w:pPr>
      <w:bookmarkStart w:id="8" w:name="_Statement_of_intent_1"/>
      <w:bookmarkStart w:id="9" w:name="statment"/>
      <w:bookmarkStart w:id="10" w:name="statement"/>
      <w:bookmarkEnd w:id="8"/>
      <w:r w:rsidRPr="00410487">
        <w:rPr>
          <w:rFonts w:asciiTheme="minorHAnsi" w:hAnsiTheme="minorHAnsi" w:cstheme="minorHAnsi"/>
          <w:b/>
          <w:sz w:val="28"/>
          <w:szCs w:val="22"/>
        </w:rPr>
        <w:lastRenderedPageBreak/>
        <w:t xml:space="preserve">Statement of intent </w:t>
      </w:r>
    </w:p>
    <w:bookmarkEnd w:id="9"/>
    <w:bookmarkEnd w:id="10"/>
    <w:p w14:paraId="60DC8379" w14:textId="61C84C09" w:rsidR="00C677F0" w:rsidRPr="00410487" w:rsidRDefault="001006BD" w:rsidP="00F80201">
      <w:pPr>
        <w:jc w:val="both"/>
        <w:rPr>
          <w:shd w:val="clear" w:color="auto" w:fill="FFFFFF"/>
        </w:rPr>
      </w:pPr>
      <w:r w:rsidRPr="00410487">
        <w:rPr>
          <w:b/>
          <w:u w:val="single"/>
          <w:shd w:val="clear" w:color="auto" w:fill="FFFFFF"/>
        </w:rPr>
        <w:t>The Dove Federation</w:t>
      </w:r>
      <w:r w:rsidR="00F80201" w:rsidRPr="00410487">
        <w:rPr>
          <w:shd w:val="clear" w:color="auto" w:fill="FFFFFF"/>
        </w:rPr>
        <w:t xml:space="preserve"> is a vibrant, enthusiastic, forward thinking and safe learning environment in which </w:t>
      </w:r>
      <w:r w:rsidR="00036134" w:rsidRPr="00410487">
        <w:rPr>
          <w:shd w:val="clear" w:color="auto" w:fill="FFFFFF"/>
        </w:rPr>
        <w:t>pupils</w:t>
      </w:r>
      <w:r w:rsidR="00F80201" w:rsidRPr="00410487">
        <w:rPr>
          <w:shd w:val="clear" w:color="auto" w:fill="FFFFFF"/>
        </w:rPr>
        <w:t xml:space="preserve"> are given every opportunity to complete a fulfilling education</w:t>
      </w:r>
      <w:r w:rsidR="00C677F0" w:rsidRPr="00410487">
        <w:rPr>
          <w:shd w:val="clear" w:color="auto" w:fill="FFFFFF"/>
        </w:rPr>
        <w:t>.</w:t>
      </w:r>
    </w:p>
    <w:p w14:paraId="11FBB5D2" w14:textId="7D295631" w:rsidR="00F80201" w:rsidRPr="00410487" w:rsidRDefault="00C677F0" w:rsidP="00F80201">
      <w:pPr>
        <w:jc w:val="both"/>
        <w:rPr>
          <w:shd w:val="clear" w:color="auto" w:fill="FFFFFF"/>
        </w:rPr>
      </w:pPr>
      <w:r w:rsidRPr="00410487">
        <w:rPr>
          <w:shd w:val="clear" w:color="auto" w:fill="FFFFFF"/>
        </w:rPr>
        <w:t>W</w:t>
      </w:r>
      <w:r w:rsidR="00F80201" w:rsidRPr="00410487">
        <w:rPr>
          <w:shd w:val="clear" w:color="auto" w:fill="FFFFFF"/>
        </w:rPr>
        <w:t xml:space="preserve">e believe that homework plays an important part </w:t>
      </w:r>
      <w:r w:rsidRPr="00410487">
        <w:rPr>
          <w:shd w:val="clear" w:color="auto" w:fill="FFFFFF"/>
        </w:rPr>
        <w:t xml:space="preserve">in </w:t>
      </w:r>
      <w:r w:rsidR="003D3795" w:rsidRPr="00410487">
        <w:rPr>
          <w:shd w:val="clear" w:color="auto" w:fill="FFFFFF"/>
        </w:rPr>
        <w:t>education</w:t>
      </w:r>
      <w:r w:rsidRPr="00410487">
        <w:rPr>
          <w:shd w:val="clear" w:color="auto" w:fill="FFFFFF"/>
        </w:rPr>
        <w:t xml:space="preserve"> and t</w:t>
      </w:r>
      <w:r w:rsidR="00F80201" w:rsidRPr="00410487">
        <w:rPr>
          <w:shd w:val="clear" w:color="auto" w:fill="FFFFFF"/>
        </w:rPr>
        <w:t>he benefit of doing homework must be instilled at an early age so that independent study can be achieved.</w:t>
      </w:r>
    </w:p>
    <w:p w14:paraId="0ACDBF5B" w14:textId="675FD98B" w:rsidR="00F80201" w:rsidRPr="00410487" w:rsidRDefault="00F80201" w:rsidP="00F80201">
      <w:pPr>
        <w:autoSpaceDE w:val="0"/>
        <w:autoSpaceDN w:val="0"/>
        <w:adjustRightInd w:val="0"/>
        <w:jc w:val="both"/>
      </w:pPr>
      <w:r w:rsidRPr="00410487">
        <w:t xml:space="preserve">We are also aware that </w:t>
      </w:r>
      <w:r w:rsidR="00036134" w:rsidRPr="00410487">
        <w:t>pupils</w:t>
      </w:r>
      <w:r w:rsidRPr="00410487">
        <w:t xml:space="preserve"> have opportunities and experiences outside of school that are equally important in developing and enriching their lives.</w:t>
      </w:r>
      <w:r w:rsidRPr="00410487">
        <w:rPr>
          <w:sz w:val="24"/>
          <w:szCs w:val="24"/>
        </w:rPr>
        <w:t xml:space="preserve"> </w:t>
      </w:r>
      <w:r w:rsidRPr="00410487">
        <w:t xml:space="preserve">We will give careful consideration to </w:t>
      </w:r>
      <w:r w:rsidR="00F140E4" w:rsidRPr="00410487">
        <w:t xml:space="preserve">ensuring </w:t>
      </w:r>
      <w:r w:rsidRPr="00410487">
        <w:t xml:space="preserve">homework </w:t>
      </w:r>
      <w:r w:rsidR="00F140E4" w:rsidRPr="00410487">
        <w:t xml:space="preserve">is </w:t>
      </w:r>
      <w:r w:rsidRPr="00410487">
        <w:t>well-balanced across the school.</w:t>
      </w:r>
    </w:p>
    <w:p w14:paraId="40074E4E" w14:textId="63299A7C" w:rsidR="00F80201" w:rsidRPr="00410487" w:rsidRDefault="00F80201" w:rsidP="00F80201">
      <w:pPr>
        <w:jc w:val="both"/>
      </w:pPr>
      <w:r w:rsidRPr="00410487">
        <w:t>This Homework Policy was developed in consultation with staff members, parents</w:t>
      </w:r>
      <w:r w:rsidR="003D3795" w:rsidRPr="00410487">
        <w:t xml:space="preserve"> and</w:t>
      </w:r>
      <w:r w:rsidRPr="00410487">
        <w:t xml:space="preserve"> pupils</w:t>
      </w:r>
      <w:r w:rsidR="003D3795" w:rsidRPr="00410487">
        <w:t>,</w:t>
      </w:r>
      <w:r w:rsidRPr="00410487">
        <w:t xml:space="preserve"> and with the full agreement of the</w:t>
      </w:r>
      <w:r w:rsidR="003D5168" w:rsidRPr="00410487">
        <w:t xml:space="preserve"> governing board</w:t>
      </w:r>
      <w:r w:rsidRPr="00410487">
        <w:t>.</w:t>
      </w:r>
    </w:p>
    <w:p w14:paraId="721593C7" w14:textId="77777777" w:rsidR="00F80201" w:rsidRPr="00410487" w:rsidRDefault="00F80201" w:rsidP="00F80201">
      <w:pPr>
        <w:jc w:val="both"/>
        <w:rPr>
          <w:b/>
          <w:sz w:val="28"/>
        </w:rPr>
      </w:pPr>
      <w:r w:rsidRPr="00410487">
        <w:rPr>
          <w:b/>
          <w:sz w:val="28"/>
        </w:rPr>
        <w:t>Aims</w:t>
      </w:r>
    </w:p>
    <w:p w14:paraId="7F383293" w14:textId="1D8AF99D" w:rsidR="00F80201" w:rsidRPr="00410487" w:rsidRDefault="003D5168" w:rsidP="00F80201">
      <w:pPr>
        <w:jc w:val="both"/>
        <w:rPr>
          <w:shd w:val="clear" w:color="auto" w:fill="FFFFFF"/>
        </w:rPr>
      </w:pPr>
      <w:r w:rsidRPr="00410487">
        <w:rPr>
          <w:shd w:val="clear" w:color="auto" w:fill="FFFFFF"/>
        </w:rPr>
        <w:t xml:space="preserve">This </w:t>
      </w:r>
      <w:r w:rsidR="008268A4" w:rsidRPr="00410487">
        <w:rPr>
          <w:shd w:val="clear" w:color="auto" w:fill="FFFFFF"/>
        </w:rPr>
        <w:t xml:space="preserve">policy </w:t>
      </w:r>
      <w:r w:rsidR="00F80201" w:rsidRPr="00410487">
        <w:rPr>
          <w:shd w:val="clear" w:color="auto" w:fill="FFFFFF"/>
        </w:rPr>
        <w:t>aims to:</w:t>
      </w:r>
    </w:p>
    <w:p w14:paraId="56E58528" w14:textId="77777777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>Develop a consistent approach to homework throughout the school.</w:t>
      </w:r>
    </w:p>
    <w:p w14:paraId="3E32367C" w14:textId="51F1973C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>Make sure that teaching staff, parents and pupils are aware of their responsibilities with regard</w:t>
      </w:r>
      <w:r w:rsidR="00C677F0" w:rsidRPr="00410487">
        <w:t>s</w:t>
      </w:r>
      <w:r w:rsidRPr="00410487">
        <w:t xml:space="preserve"> to homework.</w:t>
      </w:r>
    </w:p>
    <w:p w14:paraId="2760FC8E" w14:textId="6950AB72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 xml:space="preserve">Ensure that parents </w:t>
      </w:r>
      <w:r w:rsidR="008F77C7" w:rsidRPr="00410487">
        <w:t>understand</w:t>
      </w:r>
      <w:r w:rsidRPr="00410487">
        <w:t xml:space="preserve"> what </w:t>
      </w:r>
      <w:r w:rsidR="00DD4778" w:rsidRPr="00410487">
        <w:t xml:space="preserve">is expected of </w:t>
      </w:r>
      <w:r w:rsidRPr="00410487">
        <w:t xml:space="preserve">their </w:t>
      </w:r>
      <w:r w:rsidR="008F77C7" w:rsidRPr="00410487">
        <w:t>child</w:t>
      </w:r>
      <w:r w:rsidRPr="00410487">
        <w:t>.</w:t>
      </w:r>
    </w:p>
    <w:p w14:paraId="4EC58E54" w14:textId="77777777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>Encourage pupils to develop the responsibility and self-discipline required for independent study.</w:t>
      </w:r>
    </w:p>
    <w:p w14:paraId="0BF215F1" w14:textId="56CE1692" w:rsidR="00F80201" w:rsidRPr="00410487" w:rsidRDefault="008F77C7" w:rsidP="00F80201">
      <w:pPr>
        <w:pStyle w:val="ListParagraph"/>
        <w:numPr>
          <w:ilvl w:val="0"/>
          <w:numId w:val="30"/>
        </w:numPr>
        <w:jc w:val="both"/>
      </w:pPr>
      <w:r w:rsidRPr="00410487">
        <w:t>Embed knowledge and s</w:t>
      </w:r>
      <w:r w:rsidR="00F80201" w:rsidRPr="00410487">
        <w:t>upport pupils’ learning experiences via revision and reinforcement.</w:t>
      </w:r>
    </w:p>
    <w:p w14:paraId="614087D4" w14:textId="3D001161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 xml:space="preserve">Work with parents and involve them in their </w:t>
      </w:r>
      <w:r w:rsidR="008F77C7" w:rsidRPr="00410487">
        <w:t>child</w:t>
      </w:r>
      <w:r w:rsidRPr="00410487">
        <w:t>’s learning</w:t>
      </w:r>
      <w:r w:rsidR="008F77C7" w:rsidRPr="00410487">
        <w:t>,</w:t>
      </w:r>
      <w:r w:rsidRPr="00410487">
        <w:t xml:space="preserve"> and to keep them informed about the work their </w:t>
      </w:r>
      <w:r w:rsidR="008F77C7" w:rsidRPr="00410487">
        <w:t>child</w:t>
      </w:r>
      <w:r w:rsidRPr="00410487">
        <w:t xml:space="preserve"> is </w:t>
      </w:r>
      <w:r w:rsidR="008F77C7" w:rsidRPr="00410487">
        <w:t>undertaking</w:t>
      </w:r>
      <w:r w:rsidRPr="00410487">
        <w:t>.</w:t>
      </w:r>
    </w:p>
    <w:p w14:paraId="03A7C296" w14:textId="77777777" w:rsidR="00F80201" w:rsidRPr="00410487" w:rsidRDefault="00F80201" w:rsidP="00F80201">
      <w:pPr>
        <w:pStyle w:val="ListParagraph"/>
        <w:numPr>
          <w:ilvl w:val="0"/>
          <w:numId w:val="30"/>
        </w:numPr>
        <w:jc w:val="both"/>
      </w:pPr>
      <w:r w:rsidRPr="00410487">
        <w:t>Use homework as a tool for raising standards of attainment.</w:t>
      </w:r>
    </w:p>
    <w:p w14:paraId="55E09D8D" w14:textId="234B8DBD" w:rsidR="00F80201" w:rsidRPr="00410487" w:rsidRDefault="008F77C7" w:rsidP="00F80201">
      <w:pPr>
        <w:pStyle w:val="ListParagraph"/>
        <w:numPr>
          <w:ilvl w:val="0"/>
          <w:numId w:val="30"/>
        </w:numPr>
        <w:jc w:val="both"/>
      </w:pPr>
      <w:r w:rsidRPr="00410487">
        <w:t>E</w:t>
      </w:r>
      <w:r w:rsidR="00F80201" w:rsidRPr="00410487">
        <w:t xml:space="preserve">xtend </w:t>
      </w:r>
      <w:r w:rsidRPr="00410487">
        <w:t xml:space="preserve">learning </w:t>
      </w:r>
      <w:r w:rsidR="00F80201" w:rsidRPr="00410487">
        <w:t>beyond the classroom.</w:t>
      </w:r>
    </w:p>
    <w:p w14:paraId="250918BE" w14:textId="24896234" w:rsidR="00F80201" w:rsidRPr="00410487" w:rsidRDefault="00F80201" w:rsidP="00F439E6">
      <w:pPr>
        <w:pStyle w:val="ListParagraph"/>
        <w:numPr>
          <w:ilvl w:val="0"/>
          <w:numId w:val="30"/>
        </w:numPr>
      </w:pPr>
      <w:r w:rsidRPr="00410487">
        <w:t xml:space="preserve">Give pupils further </w:t>
      </w:r>
      <w:r w:rsidR="00F140E4" w:rsidRPr="00410487">
        <w:t>practise</w:t>
      </w:r>
      <w:r w:rsidRPr="00410487">
        <w:t xml:space="preserve"> and </w:t>
      </w:r>
      <w:r w:rsidR="008F77C7" w:rsidRPr="00410487">
        <w:t xml:space="preserve">a </w:t>
      </w:r>
      <w:r w:rsidRPr="00410487">
        <w:t>deeper understanding of skills, knowledge and concepts learned during the school day.</w:t>
      </w:r>
      <w:r w:rsidR="008F77C7" w:rsidRPr="00410487">
        <w:t xml:space="preserve"> </w:t>
      </w:r>
    </w:p>
    <w:p w14:paraId="66F2C9B1" w14:textId="77777777" w:rsidR="00A23725" w:rsidRPr="00410487" w:rsidRDefault="00A23725" w:rsidP="00A23725">
      <w:pPr>
        <w:ind w:left="417"/>
        <w:jc w:val="both"/>
      </w:pPr>
    </w:p>
    <w:tbl>
      <w:tblPr>
        <w:tblStyle w:val="TableGrid"/>
        <w:tblpPr w:leftFromText="180" w:rightFromText="180" w:vertAnchor="text" w:horzAnchor="margin" w:tblpY="160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13"/>
        <w:gridCol w:w="2149"/>
        <w:gridCol w:w="846"/>
        <w:gridCol w:w="3218"/>
      </w:tblGrid>
      <w:tr w:rsidR="00410487" w:rsidRPr="00410487" w14:paraId="1067DE0E" w14:textId="77777777" w:rsidTr="00141AA4">
        <w:trPr>
          <w:trHeight w:val="389"/>
        </w:trPr>
        <w:tc>
          <w:tcPr>
            <w:tcW w:w="9026" w:type="dxa"/>
            <w:gridSpan w:val="4"/>
            <w:vAlign w:val="center"/>
          </w:tcPr>
          <w:p w14:paraId="791AB392" w14:textId="77777777" w:rsidR="00A23725" w:rsidRPr="00410487" w:rsidRDefault="00A23725" w:rsidP="00141AA4">
            <w:pPr>
              <w:spacing w:after="200" w:line="276" w:lineRule="auto"/>
              <w:jc w:val="both"/>
            </w:pPr>
            <w:r w:rsidRPr="00410487">
              <w:t>Signed by:</w:t>
            </w:r>
          </w:p>
        </w:tc>
      </w:tr>
      <w:tr w:rsidR="00410487" w:rsidRPr="00410487" w14:paraId="61199E47" w14:textId="77777777" w:rsidTr="00141AA4">
        <w:trPr>
          <w:trHeight w:val="624"/>
        </w:trPr>
        <w:tc>
          <w:tcPr>
            <w:tcW w:w="2813" w:type="dxa"/>
            <w:tcBorders>
              <w:bottom w:val="single" w:sz="2" w:space="0" w:color="auto"/>
            </w:tcBorders>
          </w:tcPr>
          <w:p w14:paraId="7BBE75DB" w14:textId="77777777" w:rsidR="00A23725" w:rsidRPr="00410487" w:rsidRDefault="00A23725" w:rsidP="00141AA4">
            <w:pPr>
              <w:spacing w:after="200" w:line="276" w:lineRule="auto"/>
              <w:jc w:val="both"/>
            </w:pPr>
          </w:p>
        </w:tc>
        <w:tc>
          <w:tcPr>
            <w:tcW w:w="2149" w:type="dxa"/>
            <w:vAlign w:val="bottom"/>
          </w:tcPr>
          <w:p w14:paraId="54BC4A4B" w14:textId="77777777" w:rsidR="00A23725" w:rsidRPr="00410487" w:rsidRDefault="00A23725" w:rsidP="00141AA4">
            <w:pPr>
              <w:spacing w:after="200" w:line="276" w:lineRule="auto"/>
              <w:jc w:val="both"/>
            </w:pPr>
            <w:r w:rsidRPr="00410487">
              <w:t>Headteacher</w:t>
            </w:r>
          </w:p>
        </w:tc>
        <w:tc>
          <w:tcPr>
            <w:tcW w:w="846" w:type="dxa"/>
            <w:vAlign w:val="bottom"/>
          </w:tcPr>
          <w:p w14:paraId="567B0346" w14:textId="77777777" w:rsidR="00A23725" w:rsidRPr="00410487" w:rsidRDefault="00A23725" w:rsidP="00141AA4">
            <w:pPr>
              <w:spacing w:after="200" w:line="276" w:lineRule="auto"/>
              <w:jc w:val="both"/>
            </w:pPr>
            <w:r w:rsidRPr="00410487">
              <w:t>Date:</w:t>
            </w:r>
          </w:p>
        </w:tc>
        <w:tc>
          <w:tcPr>
            <w:tcW w:w="3218" w:type="dxa"/>
            <w:tcBorders>
              <w:bottom w:val="single" w:sz="2" w:space="0" w:color="auto"/>
            </w:tcBorders>
          </w:tcPr>
          <w:p w14:paraId="48398113" w14:textId="77777777" w:rsidR="00A23725" w:rsidRPr="00410487" w:rsidRDefault="00A23725" w:rsidP="00141AA4">
            <w:pPr>
              <w:spacing w:after="200" w:line="276" w:lineRule="auto"/>
              <w:jc w:val="both"/>
            </w:pPr>
          </w:p>
        </w:tc>
      </w:tr>
      <w:tr w:rsidR="00410487" w:rsidRPr="00410487" w14:paraId="563E037E" w14:textId="77777777" w:rsidTr="00141AA4">
        <w:trPr>
          <w:trHeight w:val="624"/>
        </w:trPr>
        <w:tc>
          <w:tcPr>
            <w:tcW w:w="2813" w:type="dxa"/>
            <w:tcBorders>
              <w:top w:val="single" w:sz="2" w:space="0" w:color="auto"/>
              <w:bottom w:val="single" w:sz="4" w:space="0" w:color="auto"/>
            </w:tcBorders>
          </w:tcPr>
          <w:p w14:paraId="2ED9E49C" w14:textId="77777777" w:rsidR="00A23725" w:rsidRPr="00410487" w:rsidRDefault="00A23725" w:rsidP="00141AA4">
            <w:pPr>
              <w:spacing w:after="200" w:line="276" w:lineRule="auto"/>
              <w:jc w:val="both"/>
            </w:pPr>
          </w:p>
        </w:tc>
        <w:tc>
          <w:tcPr>
            <w:tcW w:w="2149" w:type="dxa"/>
            <w:vAlign w:val="bottom"/>
          </w:tcPr>
          <w:p w14:paraId="7823EDD7" w14:textId="77777777" w:rsidR="00A23725" w:rsidRPr="00410487" w:rsidRDefault="00A23725" w:rsidP="00141AA4">
            <w:pPr>
              <w:spacing w:after="200" w:line="276" w:lineRule="auto"/>
              <w:jc w:val="both"/>
              <w:rPr>
                <w:highlight w:val="lightGray"/>
              </w:rPr>
            </w:pPr>
            <w:r w:rsidRPr="00410487">
              <w:t>Chair of governors</w:t>
            </w:r>
          </w:p>
        </w:tc>
        <w:tc>
          <w:tcPr>
            <w:tcW w:w="846" w:type="dxa"/>
            <w:vAlign w:val="bottom"/>
          </w:tcPr>
          <w:p w14:paraId="156841A7" w14:textId="77777777" w:rsidR="00A23725" w:rsidRPr="00410487" w:rsidRDefault="00A23725" w:rsidP="00141AA4">
            <w:pPr>
              <w:spacing w:after="200" w:line="276" w:lineRule="auto"/>
              <w:jc w:val="both"/>
            </w:pPr>
            <w:r w:rsidRPr="00410487">
              <w:t>Date:</w:t>
            </w:r>
          </w:p>
        </w:tc>
        <w:tc>
          <w:tcPr>
            <w:tcW w:w="3218" w:type="dxa"/>
            <w:tcBorders>
              <w:top w:val="single" w:sz="2" w:space="0" w:color="auto"/>
              <w:bottom w:val="single" w:sz="4" w:space="0" w:color="auto"/>
            </w:tcBorders>
          </w:tcPr>
          <w:p w14:paraId="5BAB508C" w14:textId="77777777" w:rsidR="00A23725" w:rsidRPr="00410487" w:rsidRDefault="00A23725" w:rsidP="00141AA4">
            <w:pPr>
              <w:spacing w:after="200" w:line="276" w:lineRule="auto"/>
              <w:jc w:val="both"/>
            </w:pPr>
          </w:p>
        </w:tc>
      </w:tr>
    </w:tbl>
    <w:p w14:paraId="2418E38C" w14:textId="77777777" w:rsidR="00A23725" w:rsidRPr="00410487" w:rsidRDefault="00A23725" w:rsidP="00A23725">
      <w:pPr>
        <w:jc w:val="both"/>
      </w:pPr>
    </w:p>
    <w:p w14:paraId="69DE457A" w14:textId="77777777" w:rsidR="00A23725" w:rsidRPr="00410487" w:rsidRDefault="00A23725" w:rsidP="00A23725">
      <w:pPr>
        <w:jc w:val="both"/>
      </w:pPr>
    </w:p>
    <w:p w14:paraId="0F1C4E70" w14:textId="77777777" w:rsidR="00A23725" w:rsidRPr="00410487" w:rsidRDefault="00A23725" w:rsidP="00A23725">
      <w:pPr>
        <w:jc w:val="both"/>
      </w:pPr>
    </w:p>
    <w:p w14:paraId="4BF9CE7E" w14:textId="77777777" w:rsidR="00A23725" w:rsidRPr="00410487" w:rsidRDefault="00A23725" w:rsidP="00A23725">
      <w:pPr>
        <w:jc w:val="both"/>
        <w:sectPr w:rsidR="00A23725" w:rsidRPr="00410487" w:rsidSect="00F80201">
          <w:pgSz w:w="11906" w:h="16838"/>
          <w:pgMar w:top="1440" w:right="1440" w:bottom="1440" w:left="1440" w:header="709" w:footer="709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pgNumType w:start="0"/>
          <w:cols w:space="708"/>
          <w:docGrid w:linePitch="360"/>
        </w:sectPr>
      </w:pPr>
    </w:p>
    <w:p w14:paraId="49738D44" w14:textId="4D9EAD88" w:rsidR="00A23725" w:rsidRPr="00410487" w:rsidRDefault="00A23725" w:rsidP="00EC5C6B">
      <w:pPr>
        <w:pStyle w:val="Heading10"/>
      </w:pPr>
      <w:bookmarkStart w:id="11" w:name="_L_egal_framework"/>
      <w:bookmarkEnd w:id="11"/>
      <w:r w:rsidRPr="00410487">
        <w:lastRenderedPageBreak/>
        <w:t>Legal framework</w:t>
      </w:r>
    </w:p>
    <w:p w14:paraId="70FF4D35" w14:textId="7ECDA77A" w:rsidR="00A23725" w:rsidRPr="00410487" w:rsidRDefault="00A23725" w:rsidP="00EC5C6B">
      <w:pPr>
        <w:pStyle w:val="TSB-Level1Numbers"/>
      </w:pPr>
      <w:r w:rsidRPr="00410487">
        <w:t>This policy has due regard to</w:t>
      </w:r>
      <w:r w:rsidR="00BB2368" w:rsidRPr="00410487">
        <w:t xml:space="preserve"> all relevant</w:t>
      </w:r>
      <w:r w:rsidRPr="00410487">
        <w:t xml:space="preserve"> statutory</w:t>
      </w:r>
      <w:r w:rsidR="00DD4778" w:rsidRPr="00410487">
        <w:t xml:space="preserve"> and good practice</w:t>
      </w:r>
      <w:r w:rsidRPr="00410487">
        <w:t xml:space="preserve"> guidance including, but not limited to, the following: </w:t>
      </w:r>
    </w:p>
    <w:p w14:paraId="63C03DEB" w14:textId="464BCA90" w:rsidR="008602DC" w:rsidRPr="00410487" w:rsidRDefault="008602DC" w:rsidP="00BD780B">
      <w:pPr>
        <w:pStyle w:val="TSB-PolicyBullets"/>
      </w:pPr>
      <w:r w:rsidRPr="00410487">
        <w:t>DfE (2019) ‘Ways to reduce workload in your school(s)’</w:t>
      </w:r>
    </w:p>
    <w:p w14:paraId="122D57BE" w14:textId="741E0323" w:rsidR="0036466D" w:rsidRPr="00410487" w:rsidRDefault="0036466D" w:rsidP="00BD780B">
      <w:pPr>
        <w:pStyle w:val="TSB-PolicyBullets"/>
      </w:pPr>
      <w:r w:rsidRPr="00410487">
        <w:t>Ofsted (2019) ‘School inspection handbook’</w:t>
      </w:r>
    </w:p>
    <w:p w14:paraId="3E6B5E89" w14:textId="15AF8C07" w:rsidR="0036466D" w:rsidRPr="00410487" w:rsidRDefault="0036466D" w:rsidP="00BD780B">
      <w:pPr>
        <w:pStyle w:val="TSB-PolicyBullets"/>
      </w:pPr>
      <w:r w:rsidRPr="00410487">
        <w:t>Ofsted (2019) ‘School inspection handbook – section 8’</w:t>
      </w:r>
    </w:p>
    <w:p w14:paraId="27D48B56" w14:textId="77777777" w:rsidR="00F80201" w:rsidRPr="00410487" w:rsidRDefault="00F80201" w:rsidP="00EC5C6B">
      <w:pPr>
        <w:pStyle w:val="Heading10"/>
      </w:pPr>
      <w:bookmarkStart w:id="12" w:name="_Definition"/>
      <w:bookmarkStart w:id="13" w:name="_Responsibilities"/>
      <w:bookmarkEnd w:id="12"/>
      <w:bookmarkEnd w:id="13"/>
      <w:r w:rsidRPr="00410487">
        <w:t>Responsibilities</w:t>
      </w:r>
    </w:p>
    <w:p w14:paraId="1FF22FF2" w14:textId="7B8A6E2D" w:rsidR="00F80201" w:rsidRPr="00410487" w:rsidRDefault="00813141" w:rsidP="00EC5C6B">
      <w:pPr>
        <w:pStyle w:val="TSB-Level1Numbers"/>
      </w:pPr>
      <w:r w:rsidRPr="00410487">
        <w:t xml:space="preserve">The </w:t>
      </w:r>
      <w:r w:rsidR="00F80201" w:rsidRPr="00410487">
        <w:rPr>
          <w:b/>
          <w:bCs/>
          <w:u w:val="single"/>
        </w:rPr>
        <w:t>headteacher</w:t>
      </w:r>
      <w:r w:rsidR="00F80201" w:rsidRPr="00410487">
        <w:t xml:space="preserve"> and </w:t>
      </w:r>
      <w:r w:rsidR="00F80201" w:rsidRPr="00410487">
        <w:rPr>
          <w:b/>
          <w:bCs/>
          <w:u w:val="single"/>
        </w:rPr>
        <w:t xml:space="preserve">governing </w:t>
      </w:r>
      <w:r w:rsidR="00036134" w:rsidRPr="00410487">
        <w:rPr>
          <w:b/>
          <w:bCs/>
          <w:u w:val="single"/>
        </w:rPr>
        <w:t>board</w:t>
      </w:r>
      <w:r w:rsidRPr="00410487">
        <w:t xml:space="preserve"> are responsible for</w:t>
      </w:r>
      <w:r w:rsidR="00F80201" w:rsidRPr="00410487">
        <w:t>:</w:t>
      </w:r>
    </w:p>
    <w:p w14:paraId="29261841" w14:textId="08B1A7F7" w:rsidR="00F80201" w:rsidRPr="00410487" w:rsidRDefault="00F80201" w:rsidP="00BD780B">
      <w:pPr>
        <w:pStyle w:val="TSB-PolicyBullets"/>
      </w:pPr>
      <w:r w:rsidRPr="00410487">
        <w:t>Frequently check</w:t>
      </w:r>
      <w:r w:rsidR="00C677F0" w:rsidRPr="00410487">
        <w:t>ing</w:t>
      </w:r>
      <w:r w:rsidRPr="00410487">
        <w:t xml:space="preserve"> the policy</w:t>
      </w:r>
      <w:r w:rsidR="00616500" w:rsidRPr="00410487">
        <w:t xml:space="preserve">’s compliance </w:t>
      </w:r>
      <w:r w:rsidR="00DD4778" w:rsidRPr="00410487">
        <w:t>with</w:t>
      </w:r>
      <w:r w:rsidR="00616500" w:rsidRPr="00410487">
        <w:t xml:space="preserve"> statutory and good practice requirements</w:t>
      </w:r>
      <w:r w:rsidRPr="00410487">
        <w:t>.</w:t>
      </w:r>
    </w:p>
    <w:p w14:paraId="357D3813" w14:textId="73A7CAD1" w:rsidR="00F80201" w:rsidRPr="00410487" w:rsidRDefault="00F80201" w:rsidP="00BD780B">
      <w:pPr>
        <w:pStyle w:val="TSB-PolicyBullets"/>
      </w:pPr>
      <w:r w:rsidRPr="00410487">
        <w:t>Monitor</w:t>
      </w:r>
      <w:r w:rsidR="00C677F0" w:rsidRPr="00410487">
        <w:t>ing</w:t>
      </w:r>
      <w:r w:rsidRPr="00410487">
        <w:t xml:space="preserve"> the effectiveness of th</w:t>
      </w:r>
      <w:r w:rsidR="00DD4778" w:rsidRPr="00410487">
        <w:t>is</w:t>
      </w:r>
      <w:r w:rsidRPr="00410487">
        <w:t xml:space="preserve"> policy</w:t>
      </w:r>
      <w:r w:rsidR="00616500" w:rsidRPr="00410487">
        <w:t>.</w:t>
      </w:r>
    </w:p>
    <w:p w14:paraId="1FDD0F2A" w14:textId="41146D22" w:rsidR="00F80201" w:rsidRPr="00410487" w:rsidRDefault="00F80201" w:rsidP="00BD780B">
      <w:pPr>
        <w:pStyle w:val="TSB-PolicyBullets"/>
      </w:pPr>
      <w:r w:rsidRPr="00410487">
        <w:t>Review</w:t>
      </w:r>
      <w:r w:rsidR="00C677F0" w:rsidRPr="00410487">
        <w:t>ing</w:t>
      </w:r>
      <w:r w:rsidRPr="00410487">
        <w:t xml:space="preserve"> the policy every </w:t>
      </w:r>
      <w:r w:rsidR="00C677F0" w:rsidRPr="00410487">
        <w:rPr>
          <w:b/>
          <w:bCs/>
          <w:u w:val="single"/>
        </w:rPr>
        <w:t xml:space="preserve">two </w:t>
      </w:r>
      <w:r w:rsidRPr="00410487">
        <w:rPr>
          <w:b/>
          <w:bCs/>
          <w:u w:val="single"/>
        </w:rPr>
        <w:t>year</w:t>
      </w:r>
      <w:r w:rsidR="00C677F0" w:rsidRPr="00410487">
        <w:rPr>
          <w:b/>
          <w:bCs/>
          <w:u w:val="single"/>
        </w:rPr>
        <w:t>s</w:t>
      </w:r>
      <w:r w:rsidRPr="00410487">
        <w:t xml:space="preserve"> and mak</w:t>
      </w:r>
      <w:r w:rsidR="00C677F0" w:rsidRPr="00410487">
        <w:t>ing</w:t>
      </w:r>
      <w:r w:rsidRPr="00410487">
        <w:t xml:space="preserve"> appropriate updates as required.</w:t>
      </w:r>
    </w:p>
    <w:p w14:paraId="7E9B8510" w14:textId="72EC6B18" w:rsidR="00F80201" w:rsidRPr="00410487" w:rsidRDefault="00F80201" w:rsidP="00BD780B">
      <w:pPr>
        <w:pStyle w:val="TSB-PolicyBullets"/>
      </w:pPr>
      <w:r w:rsidRPr="00410487">
        <w:t>Discuss</w:t>
      </w:r>
      <w:r w:rsidR="00C677F0" w:rsidRPr="00410487">
        <w:t>ing</w:t>
      </w:r>
      <w:r w:rsidRPr="00410487">
        <w:t xml:space="preserve"> with staff </w:t>
      </w:r>
      <w:r w:rsidR="00F710E8" w:rsidRPr="00410487">
        <w:t>the extent to which th</w:t>
      </w:r>
      <w:r w:rsidR="00DD4778" w:rsidRPr="00410487">
        <w:t>is</w:t>
      </w:r>
      <w:r w:rsidR="00F710E8" w:rsidRPr="00410487">
        <w:t xml:space="preserve"> p</w:t>
      </w:r>
      <w:r w:rsidRPr="00410487">
        <w:t>olicy is being implemented.</w:t>
      </w:r>
    </w:p>
    <w:p w14:paraId="2F4CA99B" w14:textId="5BBAD099" w:rsidR="00F80201" w:rsidRPr="00410487" w:rsidRDefault="00F80201" w:rsidP="00BD780B">
      <w:pPr>
        <w:pStyle w:val="TSB-PolicyBullets"/>
      </w:pPr>
      <w:r w:rsidRPr="00410487">
        <w:t>Meet</w:t>
      </w:r>
      <w:r w:rsidR="00C677F0" w:rsidRPr="00410487">
        <w:t>ing</w:t>
      </w:r>
      <w:r w:rsidRPr="00410487">
        <w:t xml:space="preserve"> with parents as appropriate.</w:t>
      </w:r>
    </w:p>
    <w:p w14:paraId="2B135D47" w14:textId="02E5DF3C" w:rsidR="00F80201" w:rsidRPr="00410487" w:rsidRDefault="00DD4778" w:rsidP="00BD780B">
      <w:pPr>
        <w:pStyle w:val="TSB-PolicyBullets"/>
      </w:pPr>
      <w:r w:rsidRPr="00410487">
        <w:t xml:space="preserve">Providing </w:t>
      </w:r>
      <w:r w:rsidR="00F80201" w:rsidRPr="00410487">
        <w:t>parents with information about homework.</w:t>
      </w:r>
    </w:p>
    <w:p w14:paraId="20EE2897" w14:textId="0DE11F1F" w:rsidR="00F80201" w:rsidRPr="00410487" w:rsidRDefault="00F80201" w:rsidP="00BD780B">
      <w:pPr>
        <w:pStyle w:val="TSB-PolicyBullets"/>
      </w:pPr>
      <w:r w:rsidRPr="00410487">
        <w:t>Inform</w:t>
      </w:r>
      <w:r w:rsidR="00C677F0" w:rsidRPr="00410487">
        <w:t>ing</w:t>
      </w:r>
      <w:r w:rsidRPr="00410487">
        <w:t xml:space="preserve"> new parents about the Homework Policy.</w:t>
      </w:r>
    </w:p>
    <w:p w14:paraId="6B97DA61" w14:textId="368D3F3F" w:rsidR="00F80201" w:rsidRPr="00410487" w:rsidRDefault="00813141" w:rsidP="00EC5C6B">
      <w:pPr>
        <w:pStyle w:val="TSB-Level1Numbers"/>
      </w:pPr>
      <w:r w:rsidRPr="00410487">
        <w:t>T</w:t>
      </w:r>
      <w:r w:rsidR="00F80201" w:rsidRPr="00410487">
        <w:t>eacher</w:t>
      </w:r>
      <w:r w:rsidR="00F710E8" w:rsidRPr="00410487">
        <w:t>s</w:t>
      </w:r>
      <w:r w:rsidRPr="00410487">
        <w:t xml:space="preserve"> are responsible for</w:t>
      </w:r>
      <w:r w:rsidR="00F80201" w:rsidRPr="00410487">
        <w:t>:</w:t>
      </w:r>
    </w:p>
    <w:p w14:paraId="3BA1BDEA" w14:textId="1EB42804" w:rsidR="00F80201" w:rsidRPr="00410487" w:rsidRDefault="00F80201" w:rsidP="00BD780B">
      <w:pPr>
        <w:pStyle w:val="TSB-PolicyBullets"/>
      </w:pPr>
      <w:r w:rsidRPr="00410487">
        <w:t>Plan</w:t>
      </w:r>
      <w:r w:rsidR="00702B63" w:rsidRPr="00410487">
        <w:t>ning</w:t>
      </w:r>
      <w:r w:rsidRPr="00410487">
        <w:t xml:space="preserve"> and set</w:t>
      </w:r>
      <w:r w:rsidR="00702B63" w:rsidRPr="00410487">
        <w:t>ting</w:t>
      </w:r>
      <w:r w:rsidRPr="00410487">
        <w:t xml:space="preserve"> up a regular programme of homework for pupils. </w:t>
      </w:r>
    </w:p>
    <w:p w14:paraId="46FF8B74" w14:textId="1AE4F3AB" w:rsidR="00F80201" w:rsidRPr="00410487" w:rsidRDefault="00F80201" w:rsidP="00BD780B">
      <w:pPr>
        <w:pStyle w:val="TSB-PolicyBullets"/>
      </w:pPr>
      <w:r w:rsidRPr="00410487">
        <w:t>Provid</w:t>
      </w:r>
      <w:r w:rsidR="00702B63" w:rsidRPr="00410487">
        <w:t>ing</w:t>
      </w:r>
      <w:r w:rsidRPr="00410487">
        <w:t xml:space="preserve"> an explanation of homework tasks and ensur</w:t>
      </w:r>
      <w:r w:rsidR="00702B63" w:rsidRPr="00410487">
        <w:t>ing that</w:t>
      </w:r>
      <w:r w:rsidRPr="00410487">
        <w:t xml:space="preserve"> all pupils understand what they have to do.</w:t>
      </w:r>
    </w:p>
    <w:p w14:paraId="5495CBFD" w14:textId="31C58801" w:rsidR="00F80201" w:rsidRPr="00410487" w:rsidRDefault="00F80201" w:rsidP="00BD780B">
      <w:pPr>
        <w:pStyle w:val="TSB-PolicyBullets"/>
      </w:pPr>
      <w:r w:rsidRPr="00410487">
        <w:t>Ensur</w:t>
      </w:r>
      <w:r w:rsidR="00702B63" w:rsidRPr="00410487">
        <w:t>ing</w:t>
      </w:r>
      <w:r w:rsidRPr="00410487">
        <w:t xml:space="preserve"> all homework is purposeful and links directly to the curriculum.</w:t>
      </w:r>
    </w:p>
    <w:p w14:paraId="11BF8380" w14:textId="63C0185F" w:rsidR="00F80201" w:rsidRPr="00410487" w:rsidRDefault="00F80201" w:rsidP="00BD780B">
      <w:pPr>
        <w:pStyle w:val="TSB-PolicyBullets"/>
      </w:pPr>
      <w:r w:rsidRPr="00410487">
        <w:t>Set</w:t>
      </w:r>
      <w:r w:rsidR="00702B63" w:rsidRPr="00410487">
        <w:t>ting</w:t>
      </w:r>
      <w:r w:rsidRPr="00410487">
        <w:t xml:space="preserve"> homework that is appropriate to </w:t>
      </w:r>
      <w:r w:rsidR="00036134" w:rsidRPr="00410487">
        <w:t>pupil</w:t>
      </w:r>
      <w:r w:rsidRPr="00410487">
        <w:t>s</w:t>
      </w:r>
      <w:r w:rsidR="00702B63" w:rsidRPr="00410487">
        <w:t>’</w:t>
      </w:r>
      <w:r w:rsidRPr="00410487">
        <w:t xml:space="preserve"> abilit</w:t>
      </w:r>
      <w:r w:rsidR="00702B63" w:rsidRPr="00410487">
        <w:t>ies</w:t>
      </w:r>
      <w:r w:rsidRPr="00410487">
        <w:t>.</w:t>
      </w:r>
    </w:p>
    <w:p w14:paraId="7B249020" w14:textId="0A85E8DC" w:rsidR="00F80201" w:rsidRPr="00410487" w:rsidRDefault="00F80201" w:rsidP="00BD780B">
      <w:pPr>
        <w:pStyle w:val="TSB-PolicyBullets"/>
      </w:pPr>
      <w:r w:rsidRPr="00410487">
        <w:t>Monitor</w:t>
      </w:r>
      <w:r w:rsidR="00702B63" w:rsidRPr="00410487">
        <w:t>ing</w:t>
      </w:r>
      <w:r w:rsidRPr="00410487">
        <w:t xml:space="preserve"> homework regularly and mak</w:t>
      </w:r>
      <w:r w:rsidR="00702B63" w:rsidRPr="00410487">
        <w:t>ing</w:t>
      </w:r>
      <w:r w:rsidRPr="00410487">
        <w:t xml:space="preserve"> sure pupils are completing it.</w:t>
      </w:r>
    </w:p>
    <w:p w14:paraId="44BA1888" w14:textId="2854EF86" w:rsidR="00F80201" w:rsidRPr="00410487" w:rsidRDefault="00F80201" w:rsidP="00BD780B">
      <w:pPr>
        <w:pStyle w:val="TSB-PolicyBullets"/>
      </w:pPr>
      <w:r w:rsidRPr="00410487">
        <w:t>Mark</w:t>
      </w:r>
      <w:r w:rsidR="00702B63" w:rsidRPr="00410487">
        <w:t>ing</w:t>
      </w:r>
      <w:r w:rsidRPr="00410487">
        <w:t xml:space="preserve"> homework and giv</w:t>
      </w:r>
      <w:r w:rsidR="00702B63" w:rsidRPr="00410487">
        <w:t>ing</w:t>
      </w:r>
      <w:r w:rsidRPr="00410487">
        <w:t xml:space="preserve"> feedback to pupils.</w:t>
      </w:r>
    </w:p>
    <w:p w14:paraId="324BEB74" w14:textId="29D47E65" w:rsidR="00F80201" w:rsidRPr="00410487" w:rsidRDefault="00F80201" w:rsidP="00BD780B">
      <w:pPr>
        <w:pStyle w:val="TSB-PolicyBullets"/>
      </w:pPr>
      <w:r w:rsidRPr="00410487">
        <w:t>Communicat</w:t>
      </w:r>
      <w:r w:rsidR="00702B63" w:rsidRPr="00410487">
        <w:t>ing</w:t>
      </w:r>
      <w:r w:rsidRPr="00410487">
        <w:t xml:space="preserve"> with parents if there is a problem regarding homework.</w:t>
      </w:r>
    </w:p>
    <w:p w14:paraId="25949703" w14:textId="33A74C95" w:rsidR="00F80201" w:rsidRPr="00410487" w:rsidRDefault="00F80201" w:rsidP="00BD780B">
      <w:pPr>
        <w:pStyle w:val="TSB-PolicyBullets"/>
      </w:pPr>
      <w:r w:rsidRPr="00410487">
        <w:t>Be</w:t>
      </w:r>
      <w:r w:rsidR="00702B63" w:rsidRPr="00410487">
        <w:t>ing</w:t>
      </w:r>
      <w:r w:rsidRPr="00410487">
        <w:t xml:space="preserve"> available to parents and pupils </w:t>
      </w:r>
      <w:r w:rsidR="00702B63" w:rsidRPr="00410487">
        <w:t xml:space="preserve">for a discussion </w:t>
      </w:r>
      <w:r w:rsidRPr="00410487">
        <w:t>about homework.</w:t>
      </w:r>
    </w:p>
    <w:p w14:paraId="507207B6" w14:textId="3D553410" w:rsidR="00F80201" w:rsidRPr="00410487" w:rsidRDefault="00F80201" w:rsidP="00BD780B">
      <w:pPr>
        <w:pStyle w:val="TSB-PolicyBullets"/>
      </w:pPr>
      <w:r w:rsidRPr="00410487">
        <w:t>Set</w:t>
      </w:r>
      <w:r w:rsidR="00702B63" w:rsidRPr="00410487">
        <w:t>ting</w:t>
      </w:r>
      <w:r w:rsidRPr="00410487">
        <w:t xml:space="preserve"> homework that is consistent across classes.</w:t>
      </w:r>
    </w:p>
    <w:p w14:paraId="419E9EBE" w14:textId="5B73CF19" w:rsidR="00F80201" w:rsidRPr="00410487" w:rsidRDefault="00F80201" w:rsidP="00BD780B">
      <w:pPr>
        <w:pStyle w:val="TSB-PolicyBullets"/>
      </w:pPr>
      <w:r w:rsidRPr="00410487">
        <w:t>Ensur</w:t>
      </w:r>
      <w:r w:rsidR="00702B63" w:rsidRPr="00410487">
        <w:t>ing</w:t>
      </w:r>
      <w:r w:rsidRPr="00410487">
        <w:t xml:space="preserve"> homework takes equal opportunities into account and that the needs of pupils with disabilities are considered.</w:t>
      </w:r>
    </w:p>
    <w:p w14:paraId="7D3CBFC1" w14:textId="29002672" w:rsidR="00F80201" w:rsidRPr="00410487" w:rsidRDefault="00F80201" w:rsidP="00BD780B">
      <w:pPr>
        <w:pStyle w:val="TSB-PolicyBullets"/>
      </w:pPr>
      <w:r w:rsidRPr="00410487">
        <w:lastRenderedPageBreak/>
        <w:t>Reward</w:t>
      </w:r>
      <w:r w:rsidR="00702B63" w:rsidRPr="00410487">
        <w:t>ing</w:t>
      </w:r>
      <w:r w:rsidRPr="00410487">
        <w:t xml:space="preserve"> quality work and prais</w:t>
      </w:r>
      <w:r w:rsidR="00702B63" w:rsidRPr="00410487">
        <w:t>ing</w:t>
      </w:r>
      <w:r w:rsidRPr="00410487">
        <w:t xml:space="preserve"> </w:t>
      </w:r>
      <w:r w:rsidR="00036134" w:rsidRPr="00410487">
        <w:t>pupils</w:t>
      </w:r>
      <w:r w:rsidRPr="00410487">
        <w:t xml:space="preserve"> who regularly complete homework.</w:t>
      </w:r>
    </w:p>
    <w:p w14:paraId="1E953C10" w14:textId="05CFB564" w:rsidR="00F80201" w:rsidRPr="00410487" w:rsidRDefault="00813141" w:rsidP="00EC5C6B">
      <w:pPr>
        <w:pStyle w:val="TSB-Level1Numbers"/>
      </w:pPr>
      <w:r w:rsidRPr="00410487">
        <w:t>P</w:t>
      </w:r>
      <w:r w:rsidR="00F80201" w:rsidRPr="00410487">
        <w:t>arents</w:t>
      </w:r>
      <w:r w:rsidRPr="00410487">
        <w:t xml:space="preserve"> are responsible for</w:t>
      </w:r>
      <w:r w:rsidR="00F80201" w:rsidRPr="00410487">
        <w:t>:</w:t>
      </w:r>
    </w:p>
    <w:p w14:paraId="5E2DE97C" w14:textId="6D5CD094" w:rsidR="00F80201" w:rsidRPr="00410487" w:rsidRDefault="00F80201" w:rsidP="00BD780B">
      <w:pPr>
        <w:pStyle w:val="TSB-PolicyBullets"/>
      </w:pPr>
      <w:r w:rsidRPr="00410487">
        <w:t>Support</w:t>
      </w:r>
      <w:r w:rsidR="00702B63" w:rsidRPr="00410487">
        <w:t>ing</w:t>
      </w:r>
      <w:r w:rsidRPr="00410487">
        <w:t xml:space="preserve"> </w:t>
      </w:r>
      <w:r w:rsidR="00702B63" w:rsidRPr="00410487">
        <w:t xml:space="preserve">and encouraging </w:t>
      </w:r>
      <w:r w:rsidRPr="00410487">
        <w:t xml:space="preserve">their </w:t>
      </w:r>
      <w:r w:rsidR="00702B63" w:rsidRPr="00410487">
        <w:t>child</w:t>
      </w:r>
      <w:r w:rsidRPr="00410487">
        <w:t xml:space="preserve"> </w:t>
      </w:r>
      <w:r w:rsidR="00702B63" w:rsidRPr="00410487">
        <w:t xml:space="preserve">with regards to </w:t>
      </w:r>
      <w:r w:rsidRPr="00410487">
        <w:t>completing homework</w:t>
      </w:r>
      <w:r w:rsidR="00702B63" w:rsidRPr="00410487">
        <w:t>.</w:t>
      </w:r>
    </w:p>
    <w:p w14:paraId="22631251" w14:textId="01AEDFFD" w:rsidR="00F80201" w:rsidRPr="00410487" w:rsidRDefault="00F80201" w:rsidP="00BD780B">
      <w:pPr>
        <w:pStyle w:val="TSB-PolicyBullets"/>
      </w:pPr>
      <w:r w:rsidRPr="00410487">
        <w:t>Becom</w:t>
      </w:r>
      <w:r w:rsidR="00702B63" w:rsidRPr="00410487">
        <w:t>ing</w:t>
      </w:r>
      <w:r w:rsidRPr="00410487">
        <w:t xml:space="preserve"> involved in their </w:t>
      </w:r>
      <w:r w:rsidR="00702B63" w:rsidRPr="00410487">
        <w:t>child</w:t>
      </w:r>
      <w:r w:rsidRPr="00410487">
        <w:t>’s homework and encourag</w:t>
      </w:r>
      <w:r w:rsidR="0038072B" w:rsidRPr="00410487">
        <w:t>ing</w:t>
      </w:r>
      <w:r w:rsidRPr="00410487">
        <w:t xml:space="preserve"> their </w:t>
      </w:r>
      <w:r w:rsidR="0038072B" w:rsidRPr="00410487">
        <w:t xml:space="preserve">child </w:t>
      </w:r>
      <w:r w:rsidRPr="00410487">
        <w:t>to have a positive attitude towards it.</w:t>
      </w:r>
    </w:p>
    <w:p w14:paraId="4DC25FDA" w14:textId="41019D02" w:rsidR="00F80201" w:rsidRPr="00410487" w:rsidRDefault="00F80201" w:rsidP="00BD780B">
      <w:pPr>
        <w:pStyle w:val="TSB-PolicyBullets"/>
      </w:pPr>
      <w:r w:rsidRPr="00410487">
        <w:t>Mak</w:t>
      </w:r>
      <w:r w:rsidR="00702B63" w:rsidRPr="00410487">
        <w:t>ing</w:t>
      </w:r>
      <w:r w:rsidRPr="00410487">
        <w:t xml:space="preserve"> sure that their </w:t>
      </w:r>
      <w:r w:rsidR="00974253" w:rsidRPr="00410487">
        <w:t xml:space="preserve">child </w:t>
      </w:r>
      <w:r w:rsidRPr="00410487">
        <w:t>completes homework to a high standard and on time.</w:t>
      </w:r>
    </w:p>
    <w:p w14:paraId="34E41167" w14:textId="40B4DF9B" w:rsidR="00F80201" w:rsidRPr="00410487" w:rsidRDefault="00F80201" w:rsidP="00BD780B">
      <w:pPr>
        <w:pStyle w:val="TSB-PolicyBullets"/>
      </w:pPr>
      <w:r w:rsidRPr="00410487">
        <w:t>Provid</w:t>
      </w:r>
      <w:r w:rsidR="00702B63" w:rsidRPr="00410487">
        <w:t>ing</w:t>
      </w:r>
      <w:r w:rsidRPr="00410487">
        <w:t xml:space="preserve"> suitable conditions and resources for their </w:t>
      </w:r>
      <w:r w:rsidR="00974253" w:rsidRPr="00410487">
        <w:t>child</w:t>
      </w:r>
      <w:r w:rsidRPr="00410487">
        <w:t xml:space="preserve"> to complete homework.</w:t>
      </w:r>
    </w:p>
    <w:p w14:paraId="2C7C62C7" w14:textId="39BDCC7D" w:rsidR="00F80201" w:rsidRPr="00410487" w:rsidRDefault="00F80201" w:rsidP="00BD780B">
      <w:pPr>
        <w:pStyle w:val="TSB-PolicyBullets"/>
      </w:pPr>
      <w:r w:rsidRPr="00410487">
        <w:t>Prais</w:t>
      </w:r>
      <w:r w:rsidR="00702B63" w:rsidRPr="00410487">
        <w:t>ing</w:t>
      </w:r>
      <w:r w:rsidRPr="00410487">
        <w:t xml:space="preserve"> their </w:t>
      </w:r>
      <w:r w:rsidR="00974253" w:rsidRPr="00410487">
        <w:t>child</w:t>
      </w:r>
      <w:r w:rsidRPr="00410487">
        <w:t xml:space="preserve"> and celebrat</w:t>
      </w:r>
      <w:r w:rsidR="00974253" w:rsidRPr="00410487">
        <w:t>ing</w:t>
      </w:r>
      <w:r w:rsidRPr="00410487">
        <w:t xml:space="preserve"> achievements with regard</w:t>
      </w:r>
      <w:r w:rsidR="0038072B" w:rsidRPr="00410487">
        <w:t>s</w:t>
      </w:r>
      <w:r w:rsidRPr="00410487">
        <w:t xml:space="preserve"> to their homework.</w:t>
      </w:r>
    </w:p>
    <w:p w14:paraId="3AE63546" w14:textId="415AB42C" w:rsidR="00F80201" w:rsidRPr="00410487" w:rsidRDefault="00F80201" w:rsidP="00BD780B">
      <w:pPr>
        <w:pStyle w:val="TSB-PolicyBullets"/>
      </w:pPr>
      <w:r w:rsidRPr="00410487">
        <w:t>Inform</w:t>
      </w:r>
      <w:r w:rsidR="00702B63" w:rsidRPr="00410487">
        <w:t>ing</w:t>
      </w:r>
      <w:r w:rsidRPr="00410487">
        <w:t xml:space="preserve"> teachers of any issues that may arise and co-operat</w:t>
      </w:r>
      <w:r w:rsidR="00974253" w:rsidRPr="00410487">
        <w:t>ing</w:t>
      </w:r>
      <w:r w:rsidRPr="00410487">
        <w:t xml:space="preserve"> with the school to find a solution.</w:t>
      </w:r>
    </w:p>
    <w:p w14:paraId="2C969520" w14:textId="4FBED0E1" w:rsidR="00F80201" w:rsidRPr="00410487" w:rsidRDefault="00F80201" w:rsidP="00BD780B">
      <w:pPr>
        <w:pStyle w:val="TSB-PolicyBullets"/>
      </w:pPr>
      <w:r w:rsidRPr="00410487">
        <w:t>Keep</w:t>
      </w:r>
      <w:r w:rsidR="00702B63" w:rsidRPr="00410487">
        <w:t>ing</w:t>
      </w:r>
      <w:r w:rsidRPr="00410487">
        <w:t xml:space="preserve"> the school informed of any change in circumstances which may affect their </w:t>
      </w:r>
      <w:r w:rsidR="00974253" w:rsidRPr="00410487">
        <w:t>child</w:t>
      </w:r>
      <w:r w:rsidRPr="00410487">
        <w:t xml:space="preserve">’s learning and </w:t>
      </w:r>
      <w:r w:rsidR="0038072B" w:rsidRPr="00410487">
        <w:t xml:space="preserve">ability to complete </w:t>
      </w:r>
      <w:r w:rsidRPr="00410487">
        <w:t>homework</w:t>
      </w:r>
      <w:r w:rsidR="0038072B" w:rsidRPr="00410487">
        <w:t xml:space="preserve"> effectively</w:t>
      </w:r>
      <w:r w:rsidRPr="00410487">
        <w:t>.</w:t>
      </w:r>
    </w:p>
    <w:p w14:paraId="27E3A62C" w14:textId="141B9D86" w:rsidR="00F80201" w:rsidRPr="00410487" w:rsidRDefault="00F80201" w:rsidP="00BD780B">
      <w:pPr>
        <w:pStyle w:val="TSB-PolicyBullets"/>
      </w:pPr>
      <w:r w:rsidRPr="00410487">
        <w:t>Encourag</w:t>
      </w:r>
      <w:r w:rsidR="00702B63" w:rsidRPr="00410487">
        <w:t>ing</w:t>
      </w:r>
      <w:r w:rsidRPr="00410487">
        <w:t xml:space="preserve"> </w:t>
      </w:r>
      <w:r w:rsidR="00974253" w:rsidRPr="00410487">
        <w:t>their child</w:t>
      </w:r>
      <w:r w:rsidRPr="00410487">
        <w:t xml:space="preserve"> to discuss homework</w:t>
      </w:r>
      <w:r w:rsidR="00974253" w:rsidRPr="00410487">
        <w:t xml:space="preserve"> and</w:t>
      </w:r>
      <w:r w:rsidRPr="00410487">
        <w:t xml:space="preserve"> feedback from teachers.</w:t>
      </w:r>
    </w:p>
    <w:p w14:paraId="636AACA4" w14:textId="0276CFA9" w:rsidR="00F80201" w:rsidRPr="00410487" w:rsidRDefault="00813141" w:rsidP="00EC5C6B">
      <w:pPr>
        <w:pStyle w:val="TSB-Level1Numbers"/>
      </w:pPr>
      <w:r w:rsidRPr="00410487">
        <w:t>P</w:t>
      </w:r>
      <w:r w:rsidR="00F80201" w:rsidRPr="00410487">
        <w:t>upils</w:t>
      </w:r>
      <w:r w:rsidRPr="00410487">
        <w:t xml:space="preserve"> are responsible for</w:t>
      </w:r>
      <w:r w:rsidR="00F80201" w:rsidRPr="00410487">
        <w:t>:</w:t>
      </w:r>
    </w:p>
    <w:p w14:paraId="0E6DF46F" w14:textId="23093FCB" w:rsidR="00F80201" w:rsidRPr="00410487" w:rsidRDefault="00F80201" w:rsidP="00BD780B">
      <w:pPr>
        <w:pStyle w:val="TSB-PolicyBullets"/>
      </w:pPr>
      <w:r w:rsidRPr="00410487">
        <w:t>Tak</w:t>
      </w:r>
      <w:r w:rsidR="00974253" w:rsidRPr="00410487">
        <w:t>ing</w:t>
      </w:r>
      <w:r w:rsidRPr="00410487">
        <w:t xml:space="preserve"> responsibility for their own learning and submit</w:t>
      </w:r>
      <w:r w:rsidR="00974253" w:rsidRPr="00410487">
        <w:t>ting</w:t>
      </w:r>
      <w:r w:rsidRPr="00410487">
        <w:t xml:space="preserve"> completed work in a timely manner. </w:t>
      </w:r>
    </w:p>
    <w:p w14:paraId="2B470C89" w14:textId="34E10778" w:rsidR="00F80201" w:rsidRPr="00410487" w:rsidRDefault="00F80201" w:rsidP="00BD780B">
      <w:pPr>
        <w:pStyle w:val="TSB-PolicyBullets"/>
      </w:pPr>
      <w:r w:rsidRPr="00410487">
        <w:t>Hav</w:t>
      </w:r>
      <w:r w:rsidR="00974253" w:rsidRPr="00410487">
        <w:t>ing</w:t>
      </w:r>
      <w:r w:rsidRPr="00410487">
        <w:t xml:space="preserve"> a positive approach towards homework.</w:t>
      </w:r>
    </w:p>
    <w:p w14:paraId="5FB89ED0" w14:textId="37E86454" w:rsidR="00F80201" w:rsidRPr="00410487" w:rsidRDefault="00F80201" w:rsidP="00BD780B">
      <w:pPr>
        <w:pStyle w:val="TSB-PolicyBullets"/>
      </w:pPr>
      <w:r w:rsidRPr="00410487">
        <w:t>Put</w:t>
      </w:r>
      <w:r w:rsidR="00974253" w:rsidRPr="00410487">
        <w:t>ting</w:t>
      </w:r>
      <w:r w:rsidRPr="00410487">
        <w:t xml:space="preserve"> the same effort into homework as class work. </w:t>
      </w:r>
    </w:p>
    <w:p w14:paraId="48B1707F" w14:textId="695DCD45" w:rsidR="00F80201" w:rsidRPr="00410487" w:rsidRDefault="00F80201" w:rsidP="00BD780B">
      <w:pPr>
        <w:pStyle w:val="TSB-PolicyBullets"/>
      </w:pPr>
      <w:r w:rsidRPr="00410487">
        <w:t>Mak</w:t>
      </w:r>
      <w:r w:rsidR="00974253" w:rsidRPr="00410487">
        <w:t>ing</w:t>
      </w:r>
      <w:r w:rsidRPr="00410487">
        <w:t xml:space="preserve"> sure they understand the tasks that have been set and seek</w:t>
      </w:r>
      <w:r w:rsidR="00974253" w:rsidRPr="00410487">
        <w:t>ing</w:t>
      </w:r>
      <w:r w:rsidRPr="00410487">
        <w:t xml:space="preserve"> clarification if required.</w:t>
      </w:r>
    </w:p>
    <w:p w14:paraId="17B71A67" w14:textId="5871C728" w:rsidR="00F80201" w:rsidRPr="00410487" w:rsidRDefault="001006BD" w:rsidP="00EC5C6B">
      <w:pPr>
        <w:pStyle w:val="Heading10"/>
      </w:pPr>
      <w:bookmarkStart w:id="14" w:name="_Homework_Tasks_–"/>
      <w:bookmarkStart w:id="15" w:name="_Our_approach_to"/>
      <w:bookmarkEnd w:id="14"/>
      <w:bookmarkEnd w:id="15"/>
      <w:r w:rsidRPr="00410487">
        <w:t xml:space="preserve"> </w:t>
      </w:r>
      <w:r w:rsidR="00036134" w:rsidRPr="00410487">
        <w:t>Our approach to h</w:t>
      </w:r>
      <w:r w:rsidR="00F80201" w:rsidRPr="00410487">
        <w:t xml:space="preserve">omework </w:t>
      </w:r>
    </w:p>
    <w:p w14:paraId="7B572D25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b/>
          <w:bCs/>
          <w:sz w:val="22"/>
          <w:szCs w:val="22"/>
          <w:u w:val="single"/>
          <w:lang w:val="en-US"/>
        </w:rPr>
        <w:t>Reception (EYFS) 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A6BE339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Pupils in reception will be set weekly reading and sound recognition homework.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77F8D925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0AF5FAC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b/>
          <w:bCs/>
          <w:sz w:val="22"/>
          <w:szCs w:val="22"/>
          <w:u w:val="single"/>
          <w:lang w:val="en-US"/>
        </w:rPr>
        <w:t>Years 1-5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2F60D73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Pupils will be set their homework on the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SeeSaw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app. You should have received a login for your child/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ren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from their class teacher. If you have not received them please contact them through the school office. 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46E9E97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C6C7F9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Pupils will be set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and English homework on alternate weeks.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homework will be set on the Smash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app which is a retrieval program. This program allows pupils to revisit prior learning and provides staff with feedback so that they can plan follow up activities in class. Login details for Smash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will be provided by your child’s class teacher.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EF26004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lastRenderedPageBreak/>
        <w:t> </w:t>
      </w:r>
    </w:p>
    <w:p w14:paraId="635A5B02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Pupils will also be set weekly spelling and times table homework alongside regularly reading at home. 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C6248C0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18DAC3F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b/>
          <w:bCs/>
          <w:sz w:val="22"/>
          <w:szCs w:val="22"/>
          <w:u w:val="single"/>
          <w:lang w:val="en-US"/>
        </w:rPr>
        <w:t>Year 6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158CBB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Pupils will be set their homework on the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SeeSaw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app. You should have received a login for your child/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ren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from their class teacher. If you have not received them please contact them through the school office. 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CC4C357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0386CB0C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Pupils will be set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and English homework each week.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homework will be set on the Smash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app which is a retrieval program. This program allows pupils to revisit prior learning and provides staff with feedback so that they can plan follow up activities in class. Login details for Smash </w:t>
      </w:r>
      <w:proofErr w:type="spellStart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Maths</w:t>
      </w:r>
      <w:proofErr w:type="spellEnd"/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 will be provided by your child’s class teacher.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5282C7A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13F2919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>Pupils will also be set weekly spelling and times table homework alongside regularly reading at home. </w:t>
      </w: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7F1889AE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6B66E41A" w14:textId="77777777" w:rsidR="001006BD" w:rsidRPr="00410487" w:rsidRDefault="001006BD" w:rsidP="001006BD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18"/>
          <w:szCs w:val="18"/>
        </w:rPr>
      </w:pPr>
      <w:r w:rsidRPr="00410487">
        <w:rPr>
          <w:rStyle w:val="normaltextrun"/>
          <w:rFonts w:asciiTheme="majorHAnsi" w:hAnsiTheme="majorHAnsi" w:cstheme="majorHAnsi"/>
          <w:sz w:val="22"/>
          <w:szCs w:val="22"/>
          <w:lang w:val="en-US"/>
        </w:rPr>
        <w:t xml:space="preserve">The schools expectation for all pupils is that they read at home at least 3 times a week. </w:t>
      </w:r>
    </w:p>
    <w:p w14:paraId="31A06704" w14:textId="77777777" w:rsidR="00F80201" w:rsidRPr="00410487" w:rsidRDefault="00F80201" w:rsidP="00F80201">
      <w:pPr>
        <w:autoSpaceDE w:val="0"/>
        <w:autoSpaceDN w:val="0"/>
        <w:adjustRightInd w:val="0"/>
        <w:jc w:val="both"/>
      </w:pPr>
    </w:p>
    <w:p w14:paraId="719CDCA4" w14:textId="77777777" w:rsidR="00F80201" w:rsidRPr="00410487" w:rsidRDefault="00F80201" w:rsidP="00EC5C6B">
      <w:pPr>
        <w:pStyle w:val="Heading10"/>
      </w:pPr>
      <w:bookmarkStart w:id="16" w:name="_Absences"/>
      <w:bookmarkEnd w:id="16"/>
      <w:r w:rsidRPr="00410487">
        <w:t>Absences</w:t>
      </w:r>
    </w:p>
    <w:p w14:paraId="551BBFEC" w14:textId="7CCA141C" w:rsidR="003C5A7C" w:rsidRPr="00410487" w:rsidRDefault="00F80201" w:rsidP="00EC5C6B">
      <w:pPr>
        <w:pStyle w:val="TSB-Level1Numbers"/>
        <w:rPr>
          <w:b/>
          <w:bCs/>
          <w:sz w:val="24"/>
          <w:szCs w:val="24"/>
        </w:rPr>
      </w:pPr>
      <w:r w:rsidRPr="00410487">
        <w:t xml:space="preserve">If </w:t>
      </w:r>
      <w:r w:rsidR="00036134" w:rsidRPr="00410487">
        <w:t>a pupil</w:t>
      </w:r>
      <w:r w:rsidRPr="00410487">
        <w:t xml:space="preserve"> is absent from school due to illness or medical reasons, the school will not supply work for these periods</w:t>
      </w:r>
      <w:r w:rsidR="006B4F7E" w:rsidRPr="00410487">
        <w:t xml:space="preserve"> –</w:t>
      </w:r>
      <w:r w:rsidRPr="00410487">
        <w:t xml:space="preserve"> pupils should be well enough to undertake </w:t>
      </w:r>
      <w:r w:rsidR="006B4F7E" w:rsidRPr="00410487">
        <w:t xml:space="preserve">any </w:t>
      </w:r>
      <w:r w:rsidRPr="00410487">
        <w:t>work</w:t>
      </w:r>
      <w:r w:rsidR="006B4F7E" w:rsidRPr="00410487">
        <w:t xml:space="preserve"> supplied</w:t>
      </w:r>
      <w:r w:rsidRPr="00410487">
        <w:t xml:space="preserve">. </w:t>
      </w:r>
    </w:p>
    <w:p w14:paraId="29C977C4" w14:textId="386935CC" w:rsidR="00F80201" w:rsidRPr="00410487" w:rsidRDefault="006B4F7E" w:rsidP="00EC5C6B">
      <w:pPr>
        <w:pStyle w:val="TSB-Level1Numbers"/>
        <w:rPr>
          <w:b/>
          <w:bCs/>
          <w:sz w:val="24"/>
          <w:szCs w:val="24"/>
        </w:rPr>
      </w:pPr>
      <w:r w:rsidRPr="00410487">
        <w:t>T</w:t>
      </w:r>
      <w:r w:rsidR="00F80201" w:rsidRPr="00410487">
        <w:t xml:space="preserve">here may be exceptions to </w:t>
      </w:r>
      <w:r w:rsidR="003C5A7C" w:rsidRPr="00410487">
        <w:t>4.1</w:t>
      </w:r>
      <w:r w:rsidR="00F80201" w:rsidRPr="00410487">
        <w:t xml:space="preserve"> and the </w:t>
      </w:r>
      <w:r w:rsidR="005827EB" w:rsidRPr="00410487">
        <w:rPr>
          <w:b/>
          <w:bCs/>
          <w:u w:val="single"/>
        </w:rPr>
        <w:t>classroom teacher</w:t>
      </w:r>
      <w:r w:rsidR="005827EB" w:rsidRPr="00410487">
        <w:t xml:space="preserve"> will decide whether homework should be set on a case-by-case basis</w:t>
      </w:r>
      <w:r w:rsidR="00F80201" w:rsidRPr="00410487">
        <w:t xml:space="preserve">. </w:t>
      </w:r>
    </w:p>
    <w:p w14:paraId="31045B2B" w14:textId="03B45A79" w:rsidR="00F80201" w:rsidRPr="00410487" w:rsidRDefault="00F80201" w:rsidP="00EC5C6B">
      <w:pPr>
        <w:pStyle w:val="TSB-Level1Numbers"/>
      </w:pPr>
      <w:r w:rsidRPr="00410487">
        <w:t xml:space="preserve">If </w:t>
      </w:r>
      <w:r w:rsidR="00036134" w:rsidRPr="00410487">
        <w:t>a pupil</w:t>
      </w:r>
      <w:r w:rsidRPr="00410487">
        <w:t xml:space="preserve"> is absent for a long period of time, e.g. with a broken arm, the teacher and the parent</w:t>
      </w:r>
      <w:r w:rsidR="00036134" w:rsidRPr="00410487">
        <w:t>s</w:t>
      </w:r>
      <w:r w:rsidRPr="00410487">
        <w:t xml:space="preserve"> of the </w:t>
      </w:r>
      <w:r w:rsidR="00036134" w:rsidRPr="00410487">
        <w:t xml:space="preserve">pupil </w:t>
      </w:r>
      <w:r w:rsidRPr="00410487">
        <w:t>will agree on what should be done and how much help should be</w:t>
      </w:r>
      <w:r w:rsidR="00036134" w:rsidRPr="00410487">
        <w:t xml:space="preserve"> provided</w:t>
      </w:r>
      <w:r w:rsidRPr="00410487">
        <w:t>.</w:t>
      </w:r>
      <w:r w:rsidRPr="00410487">
        <w:rPr>
          <w:sz w:val="20"/>
          <w:szCs w:val="20"/>
        </w:rPr>
        <w:t xml:space="preserve"> </w:t>
      </w:r>
    </w:p>
    <w:p w14:paraId="0F2A469C" w14:textId="77777777" w:rsidR="00F80201" w:rsidRPr="00410487" w:rsidRDefault="00F80201" w:rsidP="00EC5C6B">
      <w:pPr>
        <w:pStyle w:val="Heading10"/>
      </w:pPr>
      <w:bookmarkStart w:id="17" w:name="_Pupils_who_fail"/>
      <w:bookmarkEnd w:id="17"/>
      <w:r w:rsidRPr="00410487">
        <w:t>Pupils who fail to complete homework</w:t>
      </w:r>
    </w:p>
    <w:p w14:paraId="2BF310C6" w14:textId="77777777" w:rsidR="005827EB" w:rsidRPr="00410487" w:rsidRDefault="00F80201" w:rsidP="00EC5C6B">
      <w:pPr>
        <w:pStyle w:val="TSB-Level1Numbers"/>
      </w:pPr>
      <w:r w:rsidRPr="00410487">
        <w:t xml:space="preserve">All pupils are expected to complete homework on time. </w:t>
      </w:r>
    </w:p>
    <w:p w14:paraId="32F4FE3C" w14:textId="3B7A7BD6" w:rsidR="00680ADE" w:rsidRPr="00410487" w:rsidRDefault="00F80201" w:rsidP="00EC5C6B">
      <w:pPr>
        <w:pStyle w:val="TSB-Level1Numbers"/>
      </w:pPr>
      <w:r w:rsidRPr="00410487">
        <w:t xml:space="preserve">Teachers keep records of pupils completing homework which </w:t>
      </w:r>
      <w:r w:rsidR="00680ADE" w:rsidRPr="00410487">
        <w:t>are</w:t>
      </w:r>
      <w:r w:rsidRPr="00410487">
        <w:t xml:space="preserve"> regularly checked. </w:t>
      </w:r>
    </w:p>
    <w:p w14:paraId="63E374CF" w14:textId="64ED9868" w:rsidR="00F80201" w:rsidRPr="00410487" w:rsidRDefault="00F80201" w:rsidP="00EC5C6B">
      <w:pPr>
        <w:pStyle w:val="TSB-Level1Numbers"/>
      </w:pPr>
      <w:r w:rsidRPr="00410487">
        <w:t>If pupils fail to complete homework, teachers contact parents to find out why.</w:t>
      </w:r>
    </w:p>
    <w:p w14:paraId="2F48D4D7" w14:textId="77777777" w:rsidR="00F80201" w:rsidRPr="00410487" w:rsidRDefault="00F80201">
      <w:pPr>
        <w:pStyle w:val="Heading10"/>
      </w:pPr>
      <w:bookmarkStart w:id="18" w:name="_Marking_homework"/>
      <w:bookmarkStart w:id="19" w:name="_Pupils_with_SEND"/>
      <w:bookmarkEnd w:id="18"/>
      <w:bookmarkEnd w:id="19"/>
      <w:r w:rsidRPr="00410487">
        <w:t>Pupils with SEND</w:t>
      </w:r>
    </w:p>
    <w:p w14:paraId="1063F7DE" w14:textId="77777777" w:rsidR="003C5A7C" w:rsidRPr="00410487" w:rsidRDefault="003C5A7C">
      <w:pPr>
        <w:pStyle w:val="TSB-Level1Numbers"/>
      </w:pPr>
      <w:r w:rsidRPr="00410487">
        <w:t xml:space="preserve">A balanced approach to homework will be adopted for pupils with SEND, in consultation with the pupil’s parents and the </w:t>
      </w:r>
      <w:r w:rsidRPr="00410487">
        <w:rPr>
          <w:b/>
          <w:bCs/>
          <w:u w:val="single"/>
        </w:rPr>
        <w:t>SENCO</w:t>
      </w:r>
      <w:r w:rsidRPr="00410487">
        <w:t xml:space="preserve">. </w:t>
      </w:r>
    </w:p>
    <w:p w14:paraId="181A0278" w14:textId="708D96AD" w:rsidR="00F80201" w:rsidRPr="00410487" w:rsidRDefault="00F80201">
      <w:pPr>
        <w:pStyle w:val="TSB-Level1Numbers"/>
      </w:pPr>
      <w:r w:rsidRPr="00410487">
        <w:t xml:space="preserve">The school recognises that pupils with SEND may require specific tasks </w:t>
      </w:r>
      <w:r w:rsidR="003C5A7C" w:rsidRPr="00410487">
        <w:t xml:space="preserve">to </w:t>
      </w:r>
      <w:r w:rsidRPr="00410487">
        <w:t>be set</w:t>
      </w:r>
      <w:r w:rsidR="003C5A7C" w:rsidRPr="00410487">
        <w:t>,</w:t>
      </w:r>
      <w:r w:rsidRPr="00410487">
        <w:t xml:space="preserve"> </w:t>
      </w:r>
      <w:r w:rsidR="003E275C" w:rsidRPr="00410487">
        <w:t xml:space="preserve">as outlined in their </w:t>
      </w:r>
      <w:r w:rsidR="008602DC" w:rsidRPr="00410487">
        <w:rPr>
          <w:b/>
          <w:bCs/>
          <w:u w:val="single"/>
        </w:rPr>
        <w:t>individual education plans</w:t>
      </w:r>
      <w:r w:rsidRPr="00410487">
        <w:t xml:space="preserve">. </w:t>
      </w:r>
    </w:p>
    <w:p w14:paraId="3B4D828B" w14:textId="13E38D70" w:rsidR="003C5A7C" w:rsidRDefault="003C5A7C">
      <w:pPr>
        <w:pStyle w:val="TSB-Level1Numbers"/>
      </w:pPr>
      <w:r>
        <w:lastRenderedPageBreak/>
        <w:t>While pupils with SEND may benefit from differentiated tasks separate from the homework received by other pupils, it is important that they also complete as much standard homework as possible.</w:t>
      </w:r>
    </w:p>
    <w:p w14:paraId="033A410C" w14:textId="77777777" w:rsidR="00F80201" w:rsidRPr="00181683" w:rsidRDefault="00F80201">
      <w:pPr>
        <w:pStyle w:val="Heading10"/>
      </w:pPr>
      <w:bookmarkStart w:id="20" w:name="_Equal_Opportunities"/>
      <w:bookmarkEnd w:id="20"/>
      <w:r w:rsidRPr="00181683">
        <w:t xml:space="preserve">Equal Opportunities </w:t>
      </w:r>
    </w:p>
    <w:p w14:paraId="4265073A" w14:textId="3AD7D6F1" w:rsidR="00680ADE" w:rsidRDefault="00033991">
      <w:pPr>
        <w:pStyle w:val="TSB-Level1Numbers"/>
      </w:pPr>
      <w:r>
        <w:rPr>
          <w:shd w:val="clear" w:color="auto" w:fill="FFFFFF"/>
        </w:rPr>
        <w:t>The school is</w:t>
      </w:r>
      <w:r w:rsidR="00F80201" w:rsidRPr="00181683">
        <w:t xml:space="preserve"> committed to providing the full range of opportunities for all pupils, regardless o</w:t>
      </w:r>
      <w:r w:rsidR="00F80201">
        <w:t>f gender, disability, ethnicity and</w:t>
      </w:r>
      <w:r w:rsidR="00F80201" w:rsidRPr="00181683">
        <w:t xml:space="preserve"> social, cultural or religious background. </w:t>
      </w:r>
    </w:p>
    <w:p w14:paraId="6CDE0993" w14:textId="055D9C25" w:rsidR="00F80201" w:rsidRDefault="00F80201">
      <w:pPr>
        <w:pStyle w:val="TSB-Level1Numbers"/>
      </w:pPr>
      <w:r w:rsidRPr="00181683">
        <w:t xml:space="preserve">All </w:t>
      </w:r>
      <w:r w:rsidR="00036134">
        <w:t>pupils</w:t>
      </w:r>
      <w:r w:rsidRPr="00181683">
        <w:t xml:space="preserve"> have equal access and inclusive rights to the curriculum regardless of their gender, race, disability or ability. </w:t>
      </w:r>
    </w:p>
    <w:p w14:paraId="1D2250A8" w14:textId="733BDA94" w:rsidR="00F80201" w:rsidRPr="00F748D0" w:rsidRDefault="00572B82">
      <w:pPr>
        <w:pStyle w:val="Heading10"/>
      </w:pPr>
      <w:bookmarkStart w:id="21" w:name="_Policy_review_2"/>
      <w:bookmarkEnd w:id="21"/>
      <w:r>
        <w:t xml:space="preserve">Monitoring and </w:t>
      </w:r>
      <w:r w:rsidR="00F80201" w:rsidRPr="00F748D0">
        <w:t>review</w:t>
      </w:r>
    </w:p>
    <w:p w14:paraId="487CF800" w14:textId="77777777" w:rsidR="00F80201" w:rsidRPr="00410487" w:rsidRDefault="00F80201">
      <w:pPr>
        <w:pStyle w:val="TSB-Level1Numbers"/>
      </w:pPr>
      <w:r w:rsidRPr="00410487">
        <w:t xml:space="preserve">This policy is reviewed every </w:t>
      </w:r>
      <w:r w:rsidRPr="00410487">
        <w:rPr>
          <w:b/>
          <w:u w:val="single"/>
        </w:rPr>
        <w:t>two</w:t>
      </w:r>
      <w:r w:rsidRPr="00410487">
        <w:t xml:space="preserve"> years by the </w:t>
      </w:r>
      <w:r w:rsidRPr="00410487">
        <w:rPr>
          <w:b/>
          <w:u w:val="single"/>
        </w:rPr>
        <w:t>headteacher</w:t>
      </w:r>
      <w:r w:rsidRPr="00410487">
        <w:t>.</w:t>
      </w:r>
    </w:p>
    <w:p w14:paraId="16E6B5AD" w14:textId="6D45B1A0" w:rsidR="00A23725" w:rsidRPr="00410487" w:rsidRDefault="00F80201">
      <w:pPr>
        <w:pStyle w:val="TSB-Level1Numbers"/>
        <w:rPr>
          <w:rFonts w:cs="Arial"/>
        </w:rPr>
      </w:pPr>
      <w:r w:rsidRPr="00410487">
        <w:t xml:space="preserve">The scheduled review date for this policy is </w:t>
      </w:r>
      <w:r w:rsidR="00410487" w:rsidRPr="00410487">
        <w:rPr>
          <w:b/>
          <w:u w:val="single"/>
        </w:rPr>
        <w:t>February 2024</w:t>
      </w:r>
      <w:r w:rsidRPr="00410487">
        <w:t xml:space="preserve">. </w:t>
      </w:r>
    </w:p>
    <w:p w14:paraId="41E32A7E" w14:textId="77777777" w:rsidR="003E275C" w:rsidRDefault="003E275C" w:rsidP="003E275C">
      <w:pPr>
        <w:rPr>
          <w:rFonts w:asciiTheme="minorHAnsi" w:hAnsiTheme="minorHAnsi" w:cstheme="minorHAnsi"/>
          <w:szCs w:val="32"/>
        </w:rPr>
        <w:sectPr w:rsidR="003E275C" w:rsidSect="00F80201">
          <w:headerReference w:type="default" r:id="rId17"/>
          <w:headerReference w:type="first" r:id="rId18"/>
          <w:pgSz w:w="11906" w:h="16838"/>
          <w:pgMar w:top="1440" w:right="1440" w:bottom="1440" w:left="1440" w:header="709" w:footer="709" w:gutter="0"/>
          <w:pgBorders w:offsetFrom="page">
            <w:top w:val="single" w:sz="36" w:space="24" w:color="347186"/>
            <w:left w:val="single" w:sz="36" w:space="24" w:color="347186"/>
            <w:bottom w:val="single" w:sz="36" w:space="24" w:color="347186"/>
            <w:right w:val="single" w:sz="36" w:space="24" w:color="347186"/>
          </w:pgBorders>
          <w:pgNumType w:start="0"/>
          <w:cols w:space="708"/>
          <w:titlePg/>
          <w:docGrid w:linePitch="360"/>
        </w:sectPr>
      </w:pPr>
    </w:p>
    <w:p w14:paraId="79B04BA9" w14:textId="77777777" w:rsidR="003E275C" w:rsidRPr="000F6FBC" w:rsidRDefault="003E275C">
      <w:pPr>
        <w:pStyle w:val="Heading10"/>
        <w:numPr>
          <w:ilvl w:val="0"/>
          <w:numId w:val="0"/>
        </w:numPr>
      </w:pPr>
      <w:bookmarkStart w:id="22" w:name="_Appendix_1:_Homework"/>
      <w:bookmarkEnd w:id="22"/>
      <w:r>
        <w:lastRenderedPageBreak/>
        <w:t>Appendix 1</w:t>
      </w:r>
      <w:r w:rsidRPr="00F748D0">
        <w:t xml:space="preserve">: </w:t>
      </w:r>
      <w:r w:rsidRPr="000F6FBC">
        <w:t>Homework Agreement Form</w:t>
      </w:r>
    </w:p>
    <w:p w14:paraId="7B537FC9" w14:textId="5F104E45" w:rsidR="003E275C" w:rsidRPr="00AA74FE" w:rsidRDefault="0087681E" w:rsidP="00AA74FE">
      <w:pPr>
        <w:autoSpaceDE w:val="0"/>
        <w:autoSpaceDN w:val="0"/>
        <w:adjustRightInd w:val="0"/>
        <w:jc w:val="both"/>
        <w:rPr>
          <w:b/>
          <w:bCs/>
          <w:color w:val="347186"/>
        </w:rPr>
      </w:pPr>
      <w:r w:rsidRPr="00AA74FE">
        <w:rPr>
          <w:b/>
          <w:bCs/>
          <w:color w:val="347186"/>
        </w:rPr>
        <w:t>[Home-School Agreements are no longer mandatory. As such, it is at your school’s discretion whether or not to issue an agreement and</w:t>
      </w:r>
      <w:r w:rsidR="00B963B3">
        <w:rPr>
          <w:b/>
          <w:bCs/>
          <w:color w:val="347186"/>
        </w:rPr>
        <w:t>/or</w:t>
      </w:r>
      <w:r w:rsidRPr="00AA74FE">
        <w:rPr>
          <w:b/>
          <w:bCs/>
          <w:color w:val="347186"/>
        </w:rPr>
        <w:t xml:space="preserve"> this form</w:t>
      </w:r>
      <w:r>
        <w:rPr>
          <w:b/>
          <w:bCs/>
          <w:color w:val="347186"/>
        </w:rPr>
        <w:t>, ensuring that a balance is struck between</w:t>
      </w:r>
      <w:r w:rsidR="00B963B3">
        <w:rPr>
          <w:b/>
          <w:bCs/>
          <w:color w:val="347186"/>
        </w:rPr>
        <w:t xml:space="preserve"> creating</w:t>
      </w:r>
      <w:r>
        <w:rPr>
          <w:b/>
          <w:bCs/>
          <w:color w:val="347186"/>
        </w:rPr>
        <w:t xml:space="preserve"> additional workload </w:t>
      </w:r>
      <w:r w:rsidR="00B963B3">
        <w:rPr>
          <w:b/>
          <w:bCs/>
          <w:color w:val="347186"/>
        </w:rPr>
        <w:t xml:space="preserve">for teachers </w:t>
      </w:r>
      <w:r>
        <w:rPr>
          <w:b/>
          <w:bCs/>
          <w:color w:val="347186"/>
        </w:rPr>
        <w:t>and ensuring</w:t>
      </w:r>
      <w:r w:rsidR="00B963B3">
        <w:rPr>
          <w:b/>
          <w:bCs/>
          <w:color w:val="347186"/>
        </w:rPr>
        <w:t xml:space="preserve"> </w:t>
      </w:r>
      <w:r>
        <w:rPr>
          <w:b/>
          <w:bCs/>
          <w:color w:val="347186"/>
        </w:rPr>
        <w:t xml:space="preserve">pupils’ </w:t>
      </w:r>
      <w:r w:rsidR="00B963B3">
        <w:rPr>
          <w:b/>
          <w:bCs/>
          <w:color w:val="347186"/>
        </w:rPr>
        <w:t xml:space="preserve">academic </w:t>
      </w:r>
      <w:r>
        <w:rPr>
          <w:b/>
          <w:bCs/>
          <w:color w:val="347186"/>
        </w:rPr>
        <w:t>progress</w:t>
      </w:r>
      <w:r w:rsidR="00B963B3">
        <w:rPr>
          <w:b/>
          <w:bCs/>
          <w:color w:val="347186"/>
        </w:rPr>
        <w:t>ion</w:t>
      </w:r>
      <w:r>
        <w:rPr>
          <w:b/>
          <w:bCs/>
          <w:color w:val="347186"/>
        </w:rPr>
        <w:t xml:space="preserve"> through increased accountability and parental engagement</w:t>
      </w:r>
      <w:r w:rsidRPr="00AA74FE">
        <w:rPr>
          <w:b/>
          <w:bCs/>
          <w:color w:val="347186"/>
        </w:rPr>
        <w:t>.]</w:t>
      </w:r>
    </w:p>
    <w:p w14:paraId="4D5A49B7" w14:textId="22A25823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Please complete this form and return</w:t>
      </w:r>
      <w:r w:rsidR="00B963B3">
        <w:rPr>
          <w:color w:val="000000"/>
        </w:rPr>
        <w:t xml:space="preserve"> it</w:t>
      </w:r>
      <w:r>
        <w:rPr>
          <w:color w:val="000000"/>
        </w:rPr>
        <w:t xml:space="preserve"> to the school. It will be filed and is an important of our Home-School Agreement.</w:t>
      </w:r>
    </w:p>
    <w:p w14:paraId="1BCAC986" w14:textId="77777777" w:rsidR="003E275C" w:rsidRDefault="003E275C" w:rsidP="003E275C">
      <w:pPr>
        <w:autoSpaceDE w:val="0"/>
        <w:autoSpaceDN w:val="0"/>
        <w:adjustRightInd w:val="0"/>
        <w:rPr>
          <w:color w:val="000000"/>
        </w:rPr>
      </w:pPr>
    </w:p>
    <w:p w14:paraId="4DA1DD90" w14:textId="00AE523A" w:rsidR="003E275C" w:rsidRDefault="00036134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Pupil</w:t>
      </w:r>
      <w:r w:rsidR="003E275C">
        <w:rPr>
          <w:color w:val="000000"/>
        </w:rPr>
        <w:t>’s name: ________________________</w:t>
      </w:r>
    </w:p>
    <w:p w14:paraId="6D69BF55" w14:textId="77777777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Class: _____________________________</w:t>
      </w:r>
    </w:p>
    <w:p w14:paraId="177E5F6B" w14:textId="3A951DFD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I have read and support the </w:t>
      </w:r>
      <w:r w:rsidR="00B963B3">
        <w:rPr>
          <w:color w:val="000000"/>
        </w:rPr>
        <w:t>Homework Policy</w:t>
      </w:r>
      <w:r>
        <w:rPr>
          <w:color w:val="000000"/>
        </w:rPr>
        <w:t xml:space="preserve"> and recognise its importance to my </w:t>
      </w:r>
      <w:r w:rsidR="00B963B3">
        <w:rPr>
          <w:color w:val="000000"/>
        </w:rPr>
        <w:t>child</w:t>
      </w:r>
      <w:r>
        <w:rPr>
          <w:color w:val="000000"/>
        </w:rPr>
        <w:t>’s educational progress and development.</w:t>
      </w:r>
    </w:p>
    <w:p w14:paraId="5C3A980C" w14:textId="1D2E17DD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Signed: ___________________ (Parent)</w:t>
      </w:r>
    </w:p>
    <w:p w14:paraId="3415703B" w14:textId="77777777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Date: __________________</w:t>
      </w:r>
    </w:p>
    <w:p w14:paraId="357F4CBE" w14:textId="77777777" w:rsidR="003E275C" w:rsidRDefault="003E275C" w:rsidP="003E275C">
      <w:pPr>
        <w:autoSpaceDE w:val="0"/>
        <w:autoSpaceDN w:val="0"/>
        <w:adjustRightInd w:val="0"/>
        <w:rPr>
          <w:color w:val="000000"/>
        </w:rPr>
      </w:pPr>
    </w:p>
    <w:p w14:paraId="4B8544CB" w14:textId="77777777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I will do my homework every week.</w:t>
      </w:r>
    </w:p>
    <w:p w14:paraId="441F3856" w14:textId="05AC3F1E" w:rsid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Signed:   __________________________ (</w:t>
      </w:r>
      <w:r w:rsidR="00036134">
        <w:rPr>
          <w:color w:val="000000"/>
        </w:rPr>
        <w:t>Pupil</w:t>
      </w:r>
      <w:r>
        <w:rPr>
          <w:color w:val="000000"/>
        </w:rPr>
        <w:t>)</w:t>
      </w:r>
    </w:p>
    <w:p w14:paraId="2BD463B9" w14:textId="45A5AFFE" w:rsidR="0016046D" w:rsidRPr="003E275C" w:rsidRDefault="003E275C" w:rsidP="003E275C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Date: __________________</w:t>
      </w:r>
    </w:p>
    <w:sectPr w:rsidR="0016046D" w:rsidRPr="003E275C" w:rsidSect="003E275C"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E9E991" w14:textId="77777777" w:rsidR="005B67C2" w:rsidRDefault="005B67C2" w:rsidP="00AD4155">
      <w:r>
        <w:separator/>
      </w:r>
    </w:p>
  </w:endnote>
  <w:endnote w:type="continuationSeparator" w:id="0">
    <w:p w14:paraId="4F2B35A0" w14:textId="77777777" w:rsidR="005B67C2" w:rsidRDefault="005B67C2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12393B7-E868-47E0-B2E6-B12932423B5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61C79" w14:textId="77777777" w:rsidR="00141AA4" w:rsidRDefault="00141A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1A6B1" w14:textId="77777777" w:rsidR="00141AA4" w:rsidRDefault="00141A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D8171" w14:textId="77777777" w:rsidR="00141AA4" w:rsidRDefault="00141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486C5" w14:textId="77777777" w:rsidR="005B67C2" w:rsidRDefault="005B67C2" w:rsidP="00AD4155">
      <w:r>
        <w:separator/>
      </w:r>
    </w:p>
  </w:footnote>
  <w:footnote w:type="continuationSeparator" w:id="0">
    <w:p w14:paraId="734E43AF" w14:textId="77777777" w:rsidR="005B67C2" w:rsidRDefault="005B67C2" w:rsidP="00AD4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C0BDE5" w14:textId="77777777" w:rsidR="00141AA4" w:rsidRDefault="00141A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BDF14" w14:textId="77777777" w:rsidR="00141AA4" w:rsidRDefault="00141A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802A3" w14:textId="3422E6A7" w:rsidR="00141AA4" w:rsidRDefault="00141AA4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75D80" wp14:editId="0EDF6CE8">
              <wp:simplePos x="0" y="0"/>
              <wp:positionH relativeFrom="column">
                <wp:posOffset>6009147</wp:posOffset>
              </wp:positionH>
              <wp:positionV relativeFrom="paragraph">
                <wp:posOffset>-346870</wp:posOffset>
              </wp:positionV>
              <wp:extent cx="651510" cy="1404620"/>
              <wp:effectExtent l="0" t="0" r="0" b="0"/>
              <wp:wrapSquare wrapText="bothSides"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10219CE" w14:textId="675840A2" w:rsidR="00141AA4" w:rsidRPr="00935945" w:rsidRDefault="00141AA4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5" w:name="_Hlk512849464"/>
                          <w:bookmarkStart w:id="6" w:name="_Hlk512849465"/>
                          <w:r w:rsidRPr="00935945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5"/>
                          <w:bookmarkEnd w:id="6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F75D8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73.15pt;margin-top:-27.3pt;width:51.3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" stroked="f">
              <v:textbox style="mso-fit-shape-to-text:t">
                <w:txbxContent>
                  <w:p w14:paraId="410219CE" w14:textId="675840A2" w:rsidR="00141AA4" w:rsidRPr="00935945" w:rsidRDefault="00141AA4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6" w:name="_Hlk512849464"/>
                    <w:bookmarkStart w:id="7" w:name="_Hlk512849465"/>
                    <w:r w:rsidRPr="00935945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6"/>
                    <w:bookmarkEnd w:id="7"/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6326EC" w14:textId="77777777" w:rsidR="00141AA4" w:rsidRDefault="00141AA4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5AE28" w14:textId="77777777" w:rsidR="00141AA4" w:rsidRDefault="00141A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A714B"/>
    <w:multiLevelType w:val="hybridMultilevel"/>
    <w:tmpl w:val="4F40A4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6F64DD9"/>
    <w:multiLevelType w:val="hybridMultilevel"/>
    <w:tmpl w:val="6ED0A7A8"/>
    <w:lvl w:ilvl="0" w:tplc="08090017">
      <w:start w:val="1"/>
      <w:numFmt w:val="lowerLetter"/>
      <w:lvlText w:val="%1)"/>
      <w:lvlJc w:val="left"/>
      <w:pPr>
        <w:ind w:left="1485" w:hanging="360"/>
      </w:pPr>
    </w:lvl>
    <w:lvl w:ilvl="1" w:tplc="08090019" w:tentative="1">
      <w:start w:val="1"/>
      <w:numFmt w:val="lowerLetter"/>
      <w:lvlText w:val="%2."/>
      <w:lvlJc w:val="left"/>
      <w:pPr>
        <w:ind w:left="2205" w:hanging="360"/>
      </w:pPr>
    </w:lvl>
    <w:lvl w:ilvl="2" w:tplc="0809001B" w:tentative="1">
      <w:start w:val="1"/>
      <w:numFmt w:val="lowerRoman"/>
      <w:lvlText w:val="%3."/>
      <w:lvlJc w:val="right"/>
      <w:pPr>
        <w:ind w:left="2925" w:hanging="180"/>
      </w:pPr>
    </w:lvl>
    <w:lvl w:ilvl="3" w:tplc="0809000F" w:tentative="1">
      <w:start w:val="1"/>
      <w:numFmt w:val="decimal"/>
      <w:lvlText w:val="%4."/>
      <w:lvlJc w:val="left"/>
      <w:pPr>
        <w:ind w:left="3645" w:hanging="360"/>
      </w:pPr>
    </w:lvl>
    <w:lvl w:ilvl="4" w:tplc="08090019" w:tentative="1">
      <w:start w:val="1"/>
      <w:numFmt w:val="lowerLetter"/>
      <w:lvlText w:val="%5."/>
      <w:lvlJc w:val="left"/>
      <w:pPr>
        <w:ind w:left="4365" w:hanging="360"/>
      </w:pPr>
    </w:lvl>
    <w:lvl w:ilvl="5" w:tplc="0809001B" w:tentative="1">
      <w:start w:val="1"/>
      <w:numFmt w:val="lowerRoman"/>
      <w:lvlText w:val="%6."/>
      <w:lvlJc w:val="right"/>
      <w:pPr>
        <w:ind w:left="5085" w:hanging="180"/>
      </w:pPr>
    </w:lvl>
    <w:lvl w:ilvl="6" w:tplc="0809000F" w:tentative="1">
      <w:start w:val="1"/>
      <w:numFmt w:val="decimal"/>
      <w:lvlText w:val="%7."/>
      <w:lvlJc w:val="left"/>
      <w:pPr>
        <w:ind w:left="5805" w:hanging="360"/>
      </w:pPr>
    </w:lvl>
    <w:lvl w:ilvl="7" w:tplc="08090019" w:tentative="1">
      <w:start w:val="1"/>
      <w:numFmt w:val="lowerLetter"/>
      <w:lvlText w:val="%8."/>
      <w:lvlJc w:val="left"/>
      <w:pPr>
        <w:ind w:left="6525" w:hanging="360"/>
      </w:pPr>
    </w:lvl>
    <w:lvl w:ilvl="8" w:tplc="08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" w15:restartNumberingAfterBreak="0">
    <w:nsid w:val="09F53368"/>
    <w:multiLevelType w:val="hybridMultilevel"/>
    <w:tmpl w:val="BBF2E580"/>
    <w:lvl w:ilvl="0" w:tplc="08090001">
      <w:start w:val="1"/>
      <w:numFmt w:val="bullet"/>
      <w:lvlText w:val=""/>
      <w:lvlJc w:val="left"/>
      <w:pPr>
        <w:ind w:left="22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abstractNum w:abstractNumId="4" w15:restartNumberingAfterBreak="0">
    <w:nsid w:val="0CE273BA"/>
    <w:multiLevelType w:val="hybridMultilevel"/>
    <w:tmpl w:val="F8126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A6BAC"/>
    <w:multiLevelType w:val="hybridMultilevel"/>
    <w:tmpl w:val="E26CF050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D5CD6"/>
    <w:multiLevelType w:val="hybridMultilevel"/>
    <w:tmpl w:val="1CB80F1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7" w15:restartNumberingAfterBreak="0">
    <w:nsid w:val="2407587F"/>
    <w:multiLevelType w:val="hybridMultilevel"/>
    <w:tmpl w:val="A6C8BF1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5F27B16"/>
    <w:multiLevelType w:val="hybridMultilevel"/>
    <w:tmpl w:val="8DC0A0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DE4C41"/>
    <w:multiLevelType w:val="hybridMultilevel"/>
    <w:tmpl w:val="2DEC2C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0E056A"/>
    <w:multiLevelType w:val="hybridMultilevel"/>
    <w:tmpl w:val="7188008E"/>
    <w:lvl w:ilvl="0" w:tplc="3EF001EE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1" w15:restartNumberingAfterBreak="0">
    <w:nsid w:val="27C73586"/>
    <w:multiLevelType w:val="hybridMultilevel"/>
    <w:tmpl w:val="0E1A65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A983E2E"/>
    <w:multiLevelType w:val="hybridMultilevel"/>
    <w:tmpl w:val="63B8F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71911"/>
    <w:multiLevelType w:val="hybridMultilevel"/>
    <w:tmpl w:val="06EE433A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AF41EE"/>
    <w:multiLevelType w:val="hybridMultilevel"/>
    <w:tmpl w:val="1B7A66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6E47EC"/>
    <w:multiLevelType w:val="hybridMultilevel"/>
    <w:tmpl w:val="D30294AA"/>
    <w:lvl w:ilvl="0" w:tplc="08090001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16" w15:restartNumberingAfterBreak="0">
    <w:nsid w:val="438C22A1"/>
    <w:multiLevelType w:val="multilevel"/>
    <w:tmpl w:val="77C64468"/>
    <w:lvl w:ilvl="0">
      <w:start w:val="1"/>
      <w:numFmt w:val="decimal"/>
      <w:pStyle w:val="Heading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SB-Level1Numbers"/>
      <w:lvlText w:val="%1.%2."/>
      <w:lvlJc w:val="center"/>
      <w:pPr>
        <w:ind w:left="79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5D77EFF"/>
    <w:multiLevelType w:val="hybridMultilevel"/>
    <w:tmpl w:val="C64AB04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8360E4E"/>
    <w:multiLevelType w:val="hybridMultilevel"/>
    <w:tmpl w:val="DC7885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43003A"/>
    <w:multiLevelType w:val="hybridMultilevel"/>
    <w:tmpl w:val="B846E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6C245A"/>
    <w:multiLevelType w:val="hybridMultilevel"/>
    <w:tmpl w:val="12C8EA74"/>
    <w:lvl w:ilvl="0" w:tplc="E85C8E6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19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6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85" w:hanging="360"/>
      </w:pPr>
      <w:rPr>
        <w:rFonts w:ascii="Wingdings" w:hAnsi="Wingdings" w:hint="default"/>
      </w:rPr>
    </w:lvl>
  </w:abstractNum>
  <w:abstractNum w:abstractNumId="23" w15:restartNumberingAfterBreak="0">
    <w:nsid w:val="5764565D"/>
    <w:multiLevelType w:val="hybridMultilevel"/>
    <w:tmpl w:val="E8DA70BE"/>
    <w:lvl w:ilvl="0" w:tplc="89A4CED2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4" w15:restartNumberingAfterBreak="0">
    <w:nsid w:val="57FF25B5"/>
    <w:multiLevelType w:val="hybridMultilevel"/>
    <w:tmpl w:val="5342A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13E01"/>
    <w:multiLevelType w:val="hybridMultilevel"/>
    <w:tmpl w:val="D5F8100E"/>
    <w:lvl w:ilvl="0" w:tplc="47D2C898">
      <w:start w:val="1"/>
      <w:numFmt w:val="bullet"/>
      <w:lvlText w:val=""/>
      <w:lvlJc w:val="left"/>
      <w:pPr>
        <w:ind w:left="1443" w:hanging="36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1B15AD"/>
    <w:multiLevelType w:val="hybridMultilevel"/>
    <w:tmpl w:val="A7088210"/>
    <w:lvl w:ilvl="0" w:tplc="28129A5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2"/>
      </w:rPr>
    </w:lvl>
    <w:lvl w:ilvl="1" w:tplc="080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7" w15:restartNumberingAfterBreak="0">
    <w:nsid w:val="5A7A37FD"/>
    <w:multiLevelType w:val="hybridMultilevel"/>
    <w:tmpl w:val="3EB65CBA"/>
    <w:lvl w:ilvl="0" w:tplc="080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8" w15:restartNumberingAfterBreak="0">
    <w:nsid w:val="5EC85A02"/>
    <w:multiLevelType w:val="hybridMultilevel"/>
    <w:tmpl w:val="B4A84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AB40F4"/>
    <w:multiLevelType w:val="hybridMultilevel"/>
    <w:tmpl w:val="0F86E5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25F28B7"/>
    <w:multiLevelType w:val="hybridMultilevel"/>
    <w:tmpl w:val="41ACE8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47B4E"/>
    <w:multiLevelType w:val="hybridMultilevel"/>
    <w:tmpl w:val="8ABE0D4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6910C25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6500AF"/>
    <w:multiLevelType w:val="hybridMultilevel"/>
    <w:tmpl w:val="B64855D4"/>
    <w:lvl w:ilvl="0" w:tplc="F6247794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756033CE"/>
    <w:multiLevelType w:val="hybridMultilevel"/>
    <w:tmpl w:val="073CCC7E"/>
    <w:lvl w:ilvl="0" w:tplc="7D7C6BC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8346F"/>
    <w:multiLevelType w:val="hybridMultilevel"/>
    <w:tmpl w:val="5FF81C86"/>
    <w:lvl w:ilvl="0" w:tplc="7F8EFEFA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29" w:hanging="360"/>
      </w:pPr>
      <w:rPr>
        <w:rFonts w:ascii="Wingdings" w:hAnsi="Wingdings" w:hint="default"/>
      </w:rPr>
    </w:lvl>
  </w:abstractNum>
  <w:abstractNum w:abstractNumId="38" w15:restartNumberingAfterBreak="0">
    <w:nsid w:val="78077176"/>
    <w:multiLevelType w:val="hybridMultilevel"/>
    <w:tmpl w:val="879CCF86"/>
    <w:lvl w:ilvl="0" w:tplc="A72CE610">
      <w:start w:val="1"/>
      <w:numFmt w:val="bullet"/>
      <w:lvlText w:val=""/>
      <w:lvlJc w:val="left"/>
      <w:pPr>
        <w:ind w:left="2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5"/>
  </w:num>
  <w:num w:numId="3">
    <w:abstractNumId w:val="21"/>
  </w:num>
  <w:num w:numId="4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"/>
  </w:num>
  <w:num w:numId="6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1424" w:hanging="431"/>
        </w:pPr>
        <w:rPr>
          <w:rFonts w:asciiTheme="minorHAnsi" w:hAnsiTheme="minorHAnsi" w:hint="default"/>
          <w:b w:val="0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asciiTheme="minorHAnsi" w:hAnsiTheme="minorHAnsi" w:hint="default"/>
          <w:b w:val="0"/>
          <w:color w:val="000000" w:themeColor="text2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26"/>
  </w:num>
  <w:num w:numId="9">
    <w:abstractNumId w:val="27"/>
  </w:num>
  <w:num w:numId="10">
    <w:abstractNumId w:val="6"/>
  </w:num>
  <w:num w:numId="11">
    <w:abstractNumId w:val="15"/>
  </w:num>
  <w:num w:numId="12">
    <w:abstractNumId w:val="37"/>
  </w:num>
  <w:num w:numId="13">
    <w:abstractNumId w:val="38"/>
  </w:num>
  <w:num w:numId="14">
    <w:abstractNumId w:val="23"/>
  </w:num>
  <w:num w:numId="15">
    <w:abstractNumId w:val="10"/>
  </w:num>
  <w:num w:numId="16">
    <w:abstractNumId w:val="4"/>
  </w:num>
  <w:num w:numId="17">
    <w:abstractNumId w:val="7"/>
  </w:num>
  <w:num w:numId="18">
    <w:abstractNumId w:val="20"/>
  </w:num>
  <w:num w:numId="19">
    <w:abstractNumId w:val="13"/>
  </w:num>
  <w:num w:numId="20">
    <w:abstractNumId w:val="29"/>
  </w:num>
  <w:num w:numId="21">
    <w:abstractNumId w:val="5"/>
  </w:num>
  <w:num w:numId="22">
    <w:abstractNumId w:val="25"/>
  </w:num>
  <w:num w:numId="23">
    <w:abstractNumId w:val="2"/>
  </w:num>
  <w:num w:numId="24">
    <w:abstractNumId w:val="32"/>
  </w:num>
  <w:num w:numId="25">
    <w:abstractNumId w:val="34"/>
  </w:num>
  <w:num w:numId="26">
    <w:abstractNumId w:val="16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hint="default"/>
          <w:b w:val="0"/>
          <w:color w:val="auto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7">
    <w:abstractNumId w:val="22"/>
  </w:num>
  <w:num w:numId="28">
    <w:abstractNumId w:val="30"/>
  </w:num>
  <w:num w:numId="29">
    <w:abstractNumId w:val="36"/>
  </w:num>
  <w:num w:numId="30">
    <w:abstractNumId w:val="24"/>
  </w:num>
  <w:num w:numId="31">
    <w:abstractNumId w:val="16"/>
  </w:num>
  <w:num w:numId="32">
    <w:abstractNumId w:val="12"/>
  </w:num>
  <w:num w:numId="33">
    <w:abstractNumId w:val="18"/>
  </w:num>
  <w:num w:numId="34">
    <w:abstractNumId w:val="8"/>
  </w:num>
  <w:num w:numId="35">
    <w:abstractNumId w:val="14"/>
  </w:num>
  <w:num w:numId="36">
    <w:abstractNumId w:val="19"/>
  </w:num>
  <w:num w:numId="37">
    <w:abstractNumId w:val="28"/>
  </w:num>
  <w:num w:numId="38">
    <w:abstractNumId w:val="11"/>
  </w:num>
  <w:num w:numId="39">
    <w:abstractNumId w:val="9"/>
  </w:num>
  <w:num w:numId="40">
    <w:abstractNumId w:val="17"/>
  </w:num>
  <w:num w:numId="41">
    <w:abstractNumId w:val="0"/>
  </w:num>
  <w:num w:numId="42">
    <w:abstractNumId w:val="31"/>
  </w:num>
  <w:num w:numId="43">
    <w:abstractNumId w:val="22"/>
  </w:num>
  <w:num w:numId="44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B"/>
    <w:rsid w:val="00001421"/>
    <w:rsid w:val="00004242"/>
    <w:rsid w:val="000100B6"/>
    <w:rsid w:val="0001177F"/>
    <w:rsid w:val="000118E2"/>
    <w:rsid w:val="00012052"/>
    <w:rsid w:val="00014CF2"/>
    <w:rsid w:val="000165F4"/>
    <w:rsid w:val="00020136"/>
    <w:rsid w:val="00020924"/>
    <w:rsid w:val="000229DE"/>
    <w:rsid w:val="00025A79"/>
    <w:rsid w:val="00026E96"/>
    <w:rsid w:val="0003060D"/>
    <w:rsid w:val="000309F5"/>
    <w:rsid w:val="00030C87"/>
    <w:rsid w:val="00033991"/>
    <w:rsid w:val="000342EF"/>
    <w:rsid w:val="00034774"/>
    <w:rsid w:val="00035A9C"/>
    <w:rsid w:val="00036134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6FC1"/>
    <w:rsid w:val="00047288"/>
    <w:rsid w:val="000510BB"/>
    <w:rsid w:val="00055C65"/>
    <w:rsid w:val="00056533"/>
    <w:rsid w:val="000567E2"/>
    <w:rsid w:val="000606F6"/>
    <w:rsid w:val="000624B2"/>
    <w:rsid w:val="00065C6B"/>
    <w:rsid w:val="000717B5"/>
    <w:rsid w:val="00074C8C"/>
    <w:rsid w:val="00080091"/>
    <w:rsid w:val="00080783"/>
    <w:rsid w:val="00081E10"/>
    <w:rsid w:val="00082668"/>
    <w:rsid w:val="00087F57"/>
    <w:rsid w:val="0009203F"/>
    <w:rsid w:val="000933DC"/>
    <w:rsid w:val="00095119"/>
    <w:rsid w:val="00095EF3"/>
    <w:rsid w:val="000A092A"/>
    <w:rsid w:val="000A0E7E"/>
    <w:rsid w:val="000A1305"/>
    <w:rsid w:val="000A400E"/>
    <w:rsid w:val="000A4907"/>
    <w:rsid w:val="000A6B9C"/>
    <w:rsid w:val="000A738F"/>
    <w:rsid w:val="000B1080"/>
    <w:rsid w:val="000B11F3"/>
    <w:rsid w:val="000B16CC"/>
    <w:rsid w:val="000B1AFB"/>
    <w:rsid w:val="000B213E"/>
    <w:rsid w:val="000B44E5"/>
    <w:rsid w:val="000B4624"/>
    <w:rsid w:val="000B46CC"/>
    <w:rsid w:val="000B4CAC"/>
    <w:rsid w:val="000B7B80"/>
    <w:rsid w:val="000C061E"/>
    <w:rsid w:val="000C3F05"/>
    <w:rsid w:val="000C61BF"/>
    <w:rsid w:val="000C65C8"/>
    <w:rsid w:val="000C70E2"/>
    <w:rsid w:val="000C7259"/>
    <w:rsid w:val="000C747B"/>
    <w:rsid w:val="000D00DE"/>
    <w:rsid w:val="000D32B6"/>
    <w:rsid w:val="000D5C10"/>
    <w:rsid w:val="000D618A"/>
    <w:rsid w:val="000D6CB9"/>
    <w:rsid w:val="000E006C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364"/>
    <w:rsid w:val="0010030D"/>
    <w:rsid w:val="001006BD"/>
    <w:rsid w:val="00100E48"/>
    <w:rsid w:val="00102117"/>
    <w:rsid w:val="001027B0"/>
    <w:rsid w:val="00102F13"/>
    <w:rsid w:val="001041F9"/>
    <w:rsid w:val="00104487"/>
    <w:rsid w:val="00111AB1"/>
    <w:rsid w:val="00112B3A"/>
    <w:rsid w:val="00112B99"/>
    <w:rsid w:val="00112BA7"/>
    <w:rsid w:val="00113D79"/>
    <w:rsid w:val="00114F0B"/>
    <w:rsid w:val="00115A0E"/>
    <w:rsid w:val="001161EF"/>
    <w:rsid w:val="00120C1C"/>
    <w:rsid w:val="00120D87"/>
    <w:rsid w:val="00122ED0"/>
    <w:rsid w:val="0012519B"/>
    <w:rsid w:val="001257F5"/>
    <w:rsid w:val="00125A74"/>
    <w:rsid w:val="001274D5"/>
    <w:rsid w:val="00127C83"/>
    <w:rsid w:val="00130DAE"/>
    <w:rsid w:val="001328E8"/>
    <w:rsid w:val="001352CE"/>
    <w:rsid w:val="00141AA4"/>
    <w:rsid w:val="0014320D"/>
    <w:rsid w:val="0014667C"/>
    <w:rsid w:val="0015350F"/>
    <w:rsid w:val="00156C6A"/>
    <w:rsid w:val="0016046D"/>
    <w:rsid w:val="001619CD"/>
    <w:rsid w:val="001635E9"/>
    <w:rsid w:val="00164909"/>
    <w:rsid w:val="00166C2A"/>
    <w:rsid w:val="0016765F"/>
    <w:rsid w:val="0017087A"/>
    <w:rsid w:val="001708B8"/>
    <w:rsid w:val="001709BB"/>
    <w:rsid w:val="00171113"/>
    <w:rsid w:val="0017622A"/>
    <w:rsid w:val="001769DF"/>
    <w:rsid w:val="00180455"/>
    <w:rsid w:val="001816F5"/>
    <w:rsid w:val="00181BE5"/>
    <w:rsid w:val="00182077"/>
    <w:rsid w:val="0018549E"/>
    <w:rsid w:val="00186497"/>
    <w:rsid w:val="00191960"/>
    <w:rsid w:val="00191CCB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B45"/>
    <w:rsid w:val="001A4BE7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D05A9"/>
    <w:rsid w:val="001D0981"/>
    <w:rsid w:val="001D4A52"/>
    <w:rsid w:val="001D5987"/>
    <w:rsid w:val="001D609E"/>
    <w:rsid w:val="001D6AFF"/>
    <w:rsid w:val="001D6EFA"/>
    <w:rsid w:val="001E1528"/>
    <w:rsid w:val="001E227A"/>
    <w:rsid w:val="001E42DD"/>
    <w:rsid w:val="001E5AF6"/>
    <w:rsid w:val="001E5BB1"/>
    <w:rsid w:val="001E6910"/>
    <w:rsid w:val="001E79D4"/>
    <w:rsid w:val="001F3CFB"/>
    <w:rsid w:val="001F50FF"/>
    <w:rsid w:val="001F635A"/>
    <w:rsid w:val="00201B4B"/>
    <w:rsid w:val="00206835"/>
    <w:rsid w:val="00206EDA"/>
    <w:rsid w:val="00207C5A"/>
    <w:rsid w:val="00212661"/>
    <w:rsid w:val="00220DF6"/>
    <w:rsid w:val="00223D79"/>
    <w:rsid w:val="002255EF"/>
    <w:rsid w:val="002266F3"/>
    <w:rsid w:val="00230DE8"/>
    <w:rsid w:val="002333A7"/>
    <w:rsid w:val="00234463"/>
    <w:rsid w:val="00236849"/>
    <w:rsid w:val="00237B28"/>
    <w:rsid w:val="00240743"/>
    <w:rsid w:val="00240E20"/>
    <w:rsid w:val="00241BCE"/>
    <w:rsid w:val="00243C32"/>
    <w:rsid w:val="002455D7"/>
    <w:rsid w:val="00246C04"/>
    <w:rsid w:val="00246CB2"/>
    <w:rsid w:val="002470C8"/>
    <w:rsid w:val="00251899"/>
    <w:rsid w:val="00253BCA"/>
    <w:rsid w:val="00257790"/>
    <w:rsid w:val="00261B84"/>
    <w:rsid w:val="002636F6"/>
    <w:rsid w:val="00265515"/>
    <w:rsid w:val="00266795"/>
    <w:rsid w:val="0026779E"/>
    <w:rsid w:val="002702CE"/>
    <w:rsid w:val="0027048C"/>
    <w:rsid w:val="002777FB"/>
    <w:rsid w:val="0028203B"/>
    <w:rsid w:val="0028407E"/>
    <w:rsid w:val="00285028"/>
    <w:rsid w:val="00285083"/>
    <w:rsid w:val="00285505"/>
    <w:rsid w:val="0029265C"/>
    <w:rsid w:val="00296326"/>
    <w:rsid w:val="002A0C00"/>
    <w:rsid w:val="002A2040"/>
    <w:rsid w:val="002A3C43"/>
    <w:rsid w:val="002A43B2"/>
    <w:rsid w:val="002B016F"/>
    <w:rsid w:val="002B0F16"/>
    <w:rsid w:val="002B6711"/>
    <w:rsid w:val="002C20A7"/>
    <w:rsid w:val="002C220C"/>
    <w:rsid w:val="002C3AF5"/>
    <w:rsid w:val="002C4AE2"/>
    <w:rsid w:val="002C64EB"/>
    <w:rsid w:val="002C7582"/>
    <w:rsid w:val="002D349C"/>
    <w:rsid w:val="002D4754"/>
    <w:rsid w:val="002E2188"/>
    <w:rsid w:val="002E324D"/>
    <w:rsid w:val="002E404D"/>
    <w:rsid w:val="002E5B12"/>
    <w:rsid w:val="002E6879"/>
    <w:rsid w:val="002E6B97"/>
    <w:rsid w:val="002F0D3C"/>
    <w:rsid w:val="002F166B"/>
    <w:rsid w:val="002F2CF8"/>
    <w:rsid w:val="003001A4"/>
    <w:rsid w:val="0030038C"/>
    <w:rsid w:val="00306711"/>
    <w:rsid w:val="00310EF5"/>
    <w:rsid w:val="003129E4"/>
    <w:rsid w:val="00313692"/>
    <w:rsid w:val="00314964"/>
    <w:rsid w:val="00315271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1586"/>
    <w:rsid w:val="00333C39"/>
    <w:rsid w:val="0033414D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25AB"/>
    <w:rsid w:val="0036466D"/>
    <w:rsid w:val="00366529"/>
    <w:rsid w:val="00370C93"/>
    <w:rsid w:val="00370F77"/>
    <w:rsid w:val="00375887"/>
    <w:rsid w:val="00375B19"/>
    <w:rsid w:val="00375EB1"/>
    <w:rsid w:val="0037681B"/>
    <w:rsid w:val="0038072B"/>
    <w:rsid w:val="00380EDD"/>
    <w:rsid w:val="00382ADF"/>
    <w:rsid w:val="00382B82"/>
    <w:rsid w:val="00383051"/>
    <w:rsid w:val="003836AD"/>
    <w:rsid w:val="00387404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C5A7C"/>
    <w:rsid w:val="003D3795"/>
    <w:rsid w:val="003D4877"/>
    <w:rsid w:val="003D4CAA"/>
    <w:rsid w:val="003D5168"/>
    <w:rsid w:val="003D5965"/>
    <w:rsid w:val="003D6EF1"/>
    <w:rsid w:val="003D7107"/>
    <w:rsid w:val="003E0A1D"/>
    <w:rsid w:val="003E1EBC"/>
    <w:rsid w:val="003E275C"/>
    <w:rsid w:val="003E2874"/>
    <w:rsid w:val="003E4129"/>
    <w:rsid w:val="003E50AF"/>
    <w:rsid w:val="003E7B98"/>
    <w:rsid w:val="003E7CE4"/>
    <w:rsid w:val="003F05B5"/>
    <w:rsid w:val="003F0A4B"/>
    <w:rsid w:val="003F2E2E"/>
    <w:rsid w:val="003F5934"/>
    <w:rsid w:val="003F5C52"/>
    <w:rsid w:val="003F60CE"/>
    <w:rsid w:val="00400640"/>
    <w:rsid w:val="004010C8"/>
    <w:rsid w:val="00402FF6"/>
    <w:rsid w:val="0040475D"/>
    <w:rsid w:val="00410487"/>
    <w:rsid w:val="00411BEB"/>
    <w:rsid w:val="00411E4D"/>
    <w:rsid w:val="00413263"/>
    <w:rsid w:val="00413367"/>
    <w:rsid w:val="0041677E"/>
    <w:rsid w:val="00416A63"/>
    <w:rsid w:val="00417980"/>
    <w:rsid w:val="00417DAB"/>
    <w:rsid w:val="0042535E"/>
    <w:rsid w:val="00426016"/>
    <w:rsid w:val="0042692E"/>
    <w:rsid w:val="00426A96"/>
    <w:rsid w:val="00426B6A"/>
    <w:rsid w:val="00427C8A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7BBD"/>
    <w:rsid w:val="00440BA4"/>
    <w:rsid w:val="00441812"/>
    <w:rsid w:val="00441947"/>
    <w:rsid w:val="0044236B"/>
    <w:rsid w:val="0044418A"/>
    <w:rsid w:val="00444F88"/>
    <w:rsid w:val="00445161"/>
    <w:rsid w:val="00447D9E"/>
    <w:rsid w:val="0045444D"/>
    <w:rsid w:val="00455902"/>
    <w:rsid w:val="0045632B"/>
    <w:rsid w:val="0045782A"/>
    <w:rsid w:val="004578B1"/>
    <w:rsid w:val="00460121"/>
    <w:rsid w:val="00461D57"/>
    <w:rsid w:val="00462C4F"/>
    <w:rsid w:val="00463E04"/>
    <w:rsid w:val="00465987"/>
    <w:rsid w:val="00466259"/>
    <w:rsid w:val="004720FB"/>
    <w:rsid w:val="00472C4A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4890"/>
    <w:rsid w:val="00487590"/>
    <w:rsid w:val="00490625"/>
    <w:rsid w:val="00491F60"/>
    <w:rsid w:val="004968AB"/>
    <w:rsid w:val="00496A27"/>
    <w:rsid w:val="00497EE2"/>
    <w:rsid w:val="004A2A51"/>
    <w:rsid w:val="004A4661"/>
    <w:rsid w:val="004A4984"/>
    <w:rsid w:val="004A73EB"/>
    <w:rsid w:val="004A75C7"/>
    <w:rsid w:val="004B0546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62DC"/>
    <w:rsid w:val="005025ED"/>
    <w:rsid w:val="0050286B"/>
    <w:rsid w:val="00503FE4"/>
    <w:rsid w:val="00504D8D"/>
    <w:rsid w:val="00504FA7"/>
    <w:rsid w:val="0050713B"/>
    <w:rsid w:val="0051000B"/>
    <w:rsid w:val="00510B45"/>
    <w:rsid w:val="00511050"/>
    <w:rsid w:val="00512125"/>
    <w:rsid w:val="00512ED4"/>
    <w:rsid w:val="005138C6"/>
    <w:rsid w:val="00515448"/>
    <w:rsid w:val="00516B68"/>
    <w:rsid w:val="00517BCF"/>
    <w:rsid w:val="00522DC2"/>
    <w:rsid w:val="00525284"/>
    <w:rsid w:val="005267A5"/>
    <w:rsid w:val="00527A84"/>
    <w:rsid w:val="005327F9"/>
    <w:rsid w:val="005331A2"/>
    <w:rsid w:val="0053432F"/>
    <w:rsid w:val="00537C1D"/>
    <w:rsid w:val="00540DFC"/>
    <w:rsid w:val="00544310"/>
    <w:rsid w:val="0055140F"/>
    <w:rsid w:val="00551A23"/>
    <w:rsid w:val="005564EF"/>
    <w:rsid w:val="0055675B"/>
    <w:rsid w:val="00556ECE"/>
    <w:rsid w:val="00557FBC"/>
    <w:rsid w:val="00560CCA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2B82"/>
    <w:rsid w:val="005740A3"/>
    <w:rsid w:val="00580AC8"/>
    <w:rsid w:val="005827EB"/>
    <w:rsid w:val="00583213"/>
    <w:rsid w:val="00583FC6"/>
    <w:rsid w:val="00585773"/>
    <w:rsid w:val="005918E9"/>
    <w:rsid w:val="00592088"/>
    <w:rsid w:val="00593D35"/>
    <w:rsid w:val="005970E7"/>
    <w:rsid w:val="005972BE"/>
    <w:rsid w:val="00597AE2"/>
    <w:rsid w:val="00597FF3"/>
    <w:rsid w:val="005A7426"/>
    <w:rsid w:val="005A7559"/>
    <w:rsid w:val="005A784D"/>
    <w:rsid w:val="005B132B"/>
    <w:rsid w:val="005B1C5F"/>
    <w:rsid w:val="005B268E"/>
    <w:rsid w:val="005B67C2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369B"/>
    <w:rsid w:val="005D391F"/>
    <w:rsid w:val="005D4EF0"/>
    <w:rsid w:val="005D6BF0"/>
    <w:rsid w:val="005E041B"/>
    <w:rsid w:val="005E0AC7"/>
    <w:rsid w:val="005E412E"/>
    <w:rsid w:val="005E41A5"/>
    <w:rsid w:val="005E440A"/>
    <w:rsid w:val="005F251C"/>
    <w:rsid w:val="005F292F"/>
    <w:rsid w:val="005F3E9D"/>
    <w:rsid w:val="005F6DDE"/>
    <w:rsid w:val="005F7ACA"/>
    <w:rsid w:val="006006D4"/>
    <w:rsid w:val="00603B1D"/>
    <w:rsid w:val="006055E4"/>
    <w:rsid w:val="00605732"/>
    <w:rsid w:val="00610CE8"/>
    <w:rsid w:val="0061136D"/>
    <w:rsid w:val="00611B11"/>
    <w:rsid w:val="0061378C"/>
    <w:rsid w:val="00613D2C"/>
    <w:rsid w:val="00616500"/>
    <w:rsid w:val="00617D26"/>
    <w:rsid w:val="006203C1"/>
    <w:rsid w:val="00626EF8"/>
    <w:rsid w:val="006272AA"/>
    <w:rsid w:val="00631F57"/>
    <w:rsid w:val="006345D9"/>
    <w:rsid w:val="00642DEE"/>
    <w:rsid w:val="0064440E"/>
    <w:rsid w:val="0064490A"/>
    <w:rsid w:val="0064663F"/>
    <w:rsid w:val="00650847"/>
    <w:rsid w:val="00651A5D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7438C"/>
    <w:rsid w:val="00675537"/>
    <w:rsid w:val="00680370"/>
    <w:rsid w:val="006808B9"/>
    <w:rsid w:val="00680ADE"/>
    <w:rsid w:val="00680C23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7F9F"/>
    <w:rsid w:val="006A601E"/>
    <w:rsid w:val="006A6754"/>
    <w:rsid w:val="006A6F6A"/>
    <w:rsid w:val="006B0136"/>
    <w:rsid w:val="006B2F2F"/>
    <w:rsid w:val="006B455C"/>
    <w:rsid w:val="006B4F7E"/>
    <w:rsid w:val="006B6650"/>
    <w:rsid w:val="006B77D1"/>
    <w:rsid w:val="006C0962"/>
    <w:rsid w:val="006C2636"/>
    <w:rsid w:val="006C3085"/>
    <w:rsid w:val="006C4405"/>
    <w:rsid w:val="006C4F29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2B63"/>
    <w:rsid w:val="00705091"/>
    <w:rsid w:val="00706F04"/>
    <w:rsid w:val="007124F6"/>
    <w:rsid w:val="0071279C"/>
    <w:rsid w:val="00713C7B"/>
    <w:rsid w:val="00714C42"/>
    <w:rsid w:val="007151DC"/>
    <w:rsid w:val="00715759"/>
    <w:rsid w:val="007169F5"/>
    <w:rsid w:val="007176EC"/>
    <w:rsid w:val="007211A0"/>
    <w:rsid w:val="00721934"/>
    <w:rsid w:val="0072396F"/>
    <w:rsid w:val="00723DE9"/>
    <w:rsid w:val="007271AF"/>
    <w:rsid w:val="007273E6"/>
    <w:rsid w:val="007307EA"/>
    <w:rsid w:val="007311A9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4EE0"/>
    <w:rsid w:val="00747156"/>
    <w:rsid w:val="00747C15"/>
    <w:rsid w:val="00752A20"/>
    <w:rsid w:val="00761979"/>
    <w:rsid w:val="00762917"/>
    <w:rsid w:val="00763F46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80F85"/>
    <w:rsid w:val="007826A3"/>
    <w:rsid w:val="00782BD3"/>
    <w:rsid w:val="00783359"/>
    <w:rsid w:val="007846B9"/>
    <w:rsid w:val="0078679F"/>
    <w:rsid w:val="00790EAD"/>
    <w:rsid w:val="007A17AE"/>
    <w:rsid w:val="007A23C7"/>
    <w:rsid w:val="007A5E50"/>
    <w:rsid w:val="007B104A"/>
    <w:rsid w:val="007B3138"/>
    <w:rsid w:val="007B3740"/>
    <w:rsid w:val="007B4852"/>
    <w:rsid w:val="007B5569"/>
    <w:rsid w:val="007B72E5"/>
    <w:rsid w:val="007B7CB6"/>
    <w:rsid w:val="007B7E11"/>
    <w:rsid w:val="007C0E8C"/>
    <w:rsid w:val="007C1667"/>
    <w:rsid w:val="007C7977"/>
    <w:rsid w:val="007C7C80"/>
    <w:rsid w:val="007D0D42"/>
    <w:rsid w:val="007D18B2"/>
    <w:rsid w:val="007D26DA"/>
    <w:rsid w:val="007D4A59"/>
    <w:rsid w:val="007D4D96"/>
    <w:rsid w:val="007D5B99"/>
    <w:rsid w:val="007D5D79"/>
    <w:rsid w:val="007D737D"/>
    <w:rsid w:val="007E3DA5"/>
    <w:rsid w:val="007E535E"/>
    <w:rsid w:val="007E561E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FA0"/>
    <w:rsid w:val="00813091"/>
    <w:rsid w:val="00813141"/>
    <w:rsid w:val="0081467A"/>
    <w:rsid w:val="00815FD4"/>
    <w:rsid w:val="00817178"/>
    <w:rsid w:val="00817DFB"/>
    <w:rsid w:val="00822620"/>
    <w:rsid w:val="00822D21"/>
    <w:rsid w:val="00822E01"/>
    <w:rsid w:val="00823B75"/>
    <w:rsid w:val="0082443C"/>
    <w:rsid w:val="008265FE"/>
    <w:rsid w:val="008268A4"/>
    <w:rsid w:val="008274B6"/>
    <w:rsid w:val="008300BA"/>
    <w:rsid w:val="00830707"/>
    <w:rsid w:val="0083174A"/>
    <w:rsid w:val="00834B8A"/>
    <w:rsid w:val="00836A16"/>
    <w:rsid w:val="00846FF8"/>
    <w:rsid w:val="00847A42"/>
    <w:rsid w:val="00847CDD"/>
    <w:rsid w:val="008521DD"/>
    <w:rsid w:val="0085312F"/>
    <w:rsid w:val="008534A5"/>
    <w:rsid w:val="008543B7"/>
    <w:rsid w:val="00854F34"/>
    <w:rsid w:val="00857363"/>
    <w:rsid w:val="00857C89"/>
    <w:rsid w:val="008602DC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681E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581D"/>
    <w:rsid w:val="008A25FA"/>
    <w:rsid w:val="008A3231"/>
    <w:rsid w:val="008A4101"/>
    <w:rsid w:val="008A4539"/>
    <w:rsid w:val="008A6C9A"/>
    <w:rsid w:val="008A7EF8"/>
    <w:rsid w:val="008B2BDD"/>
    <w:rsid w:val="008B30E4"/>
    <w:rsid w:val="008B3E90"/>
    <w:rsid w:val="008B50BA"/>
    <w:rsid w:val="008B5704"/>
    <w:rsid w:val="008B7E6D"/>
    <w:rsid w:val="008C1A59"/>
    <w:rsid w:val="008C1D03"/>
    <w:rsid w:val="008C2CD3"/>
    <w:rsid w:val="008C53AA"/>
    <w:rsid w:val="008C5A4A"/>
    <w:rsid w:val="008C6894"/>
    <w:rsid w:val="008D1CEE"/>
    <w:rsid w:val="008D20E8"/>
    <w:rsid w:val="008D4F9D"/>
    <w:rsid w:val="008D56E2"/>
    <w:rsid w:val="008D57D4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77C7"/>
    <w:rsid w:val="008F7925"/>
    <w:rsid w:val="009003CE"/>
    <w:rsid w:val="00904D51"/>
    <w:rsid w:val="00906D77"/>
    <w:rsid w:val="00911CD5"/>
    <w:rsid w:val="00912426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301FC"/>
    <w:rsid w:val="00930E73"/>
    <w:rsid w:val="00933FDD"/>
    <w:rsid w:val="00935945"/>
    <w:rsid w:val="0094103E"/>
    <w:rsid w:val="009442B9"/>
    <w:rsid w:val="009453C4"/>
    <w:rsid w:val="009456B7"/>
    <w:rsid w:val="00945961"/>
    <w:rsid w:val="00945D10"/>
    <w:rsid w:val="009475B4"/>
    <w:rsid w:val="00947A2A"/>
    <w:rsid w:val="0095285E"/>
    <w:rsid w:val="00952DFC"/>
    <w:rsid w:val="009530AA"/>
    <w:rsid w:val="00953821"/>
    <w:rsid w:val="00956989"/>
    <w:rsid w:val="0096000D"/>
    <w:rsid w:val="00962F66"/>
    <w:rsid w:val="00963B18"/>
    <w:rsid w:val="00964BB2"/>
    <w:rsid w:val="00965A1D"/>
    <w:rsid w:val="00965E82"/>
    <w:rsid w:val="00972DC9"/>
    <w:rsid w:val="00973078"/>
    <w:rsid w:val="00974253"/>
    <w:rsid w:val="00977AA4"/>
    <w:rsid w:val="00981ACB"/>
    <w:rsid w:val="00983066"/>
    <w:rsid w:val="0098375A"/>
    <w:rsid w:val="00992AA7"/>
    <w:rsid w:val="00993A5C"/>
    <w:rsid w:val="009953B1"/>
    <w:rsid w:val="00995AF2"/>
    <w:rsid w:val="0099604D"/>
    <w:rsid w:val="009961B2"/>
    <w:rsid w:val="009A078A"/>
    <w:rsid w:val="009A2882"/>
    <w:rsid w:val="009A4F5C"/>
    <w:rsid w:val="009A5551"/>
    <w:rsid w:val="009A5FAB"/>
    <w:rsid w:val="009B3E6F"/>
    <w:rsid w:val="009B4985"/>
    <w:rsid w:val="009B702B"/>
    <w:rsid w:val="009B7574"/>
    <w:rsid w:val="009C0342"/>
    <w:rsid w:val="009C2278"/>
    <w:rsid w:val="009C4014"/>
    <w:rsid w:val="009C711B"/>
    <w:rsid w:val="009C72C0"/>
    <w:rsid w:val="009D0D60"/>
    <w:rsid w:val="009D1A1B"/>
    <w:rsid w:val="009D5855"/>
    <w:rsid w:val="009D5B5A"/>
    <w:rsid w:val="009D6753"/>
    <w:rsid w:val="009D7529"/>
    <w:rsid w:val="009D7C3D"/>
    <w:rsid w:val="009E1147"/>
    <w:rsid w:val="009E278E"/>
    <w:rsid w:val="009E34DC"/>
    <w:rsid w:val="009E44FB"/>
    <w:rsid w:val="009F0D88"/>
    <w:rsid w:val="009F1103"/>
    <w:rsid w:val="009F3A48"/>
    <w:rsid w:val="009F5952"/>
    <w:rsid w:val="00A04460"/>
    <w:rsid w:val="00A06FE5"/>
    <w:rsid w:val="00A12373"/>
    <w:rsid w:val="00A12F1B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55CF"/>
    <w:rsid w:val="00A30472"/>
    <w:rsid w:val="00A31BA2"/>
    <w:rsid w:val="00A31F06"/>
    <w:rsid w:val="00A33F35"/>
    <w:rsid w:val="00A34652"/>
    <w:rsid w:val="00A36509"/>
    <w:rsid w:val="00A41109"/>
    <w:rsid w:val="00A463D8"/>
    <w:rsid w:val="00A47696"/>
    <w:rsid w:val="00A505FC"/>
    <w:rsid w:val="00A547CF"/>
    <w:rsid w:val="00A57973"/>
    <w:rsid w:val="00A61CB9"/>
    <w:rsid w:val="00A6540D"/>
    <w:rsid w:val="00A666B6"/>
    <w:rsid w:val="00A66BD1"/>
    <w:rsid w:val="00A7242F"/>
    <w:rsid w:val="00A74C4C"/>
    <w:rsid w:val="00A7597D"/>
    <w:rsid w:val="00A77118"/>
    <w:rsid w:val="00A778BC"/>
    <w:rsid w:val="00A82E67"/>
    <w:rsid w:val="00A83249"/>
    <w:rsid w:val="00A838EF"/>
    <w:rsid w:val="00A840FA"/>
    <w:rsid w:val="00A8675F"/>
    <w:rsid w:val="00A90EEE"/>
    <w:rsid w:val="00AA24A8"/>
    <w:rsid w:val="00AA491D"/>
    <w:rsid w:val="00AA74FE"/>
    <w:rsid w:val="00AB0882"/>
    <w:rsid w:val="00AB30C6"/>
    <w:rsid w:val="00AB3B72"/>
    <w:rsid w:val="00AB43BC"/>
    <w:rsid w:val="00AB7326"/>
    <w:rsid w:val="00AB7BEF"/>
    <w:rsid w:val="00AC0555"/>
    <w:rsid w:val="00AC09B5"/>
    <w:rsid w:val="00AC160E"/>
    <w:rsid w:val="00AC22CE"/>
    <w:rsid w:val="00AC348B"/>
    <w:rsid w:val="00AC5381"/>
    <w:rsid w:val="00AC76C9"/>
    <w:rsid w:val="00AC7D29"/>
    <w:rsid w:val="00AD21E5"/>
    <w:rsid w:val="00AD283D"/>
    <w:rsid w:val="00AD2B43"/>
    <w:rsid w:val="00AD4155"/>
    <w:rsid w:val="00AD551E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C63"/>
    <w:rsid w:val="00B370BA"/>
    <w:rsid w:val="00B42F4D"/>
    <w:rsid w:val="00B441C1"/>
    <w:rsid w:val="00B46687"/>
    <w:rsid w:val="00B47CCB"/>
    <w:rsid w:val="00B50959"/>
    <w:rsid w:val="00B5234B"/>
    <w:rsid w:val="00B611CA"/>
    <w:rsid w:val="00B615BD"/>
    <w:rsid w:val="00B666E4"/>
    <w:rsid w:val="00B70316"/>
    <w:rsid w:val="00B72CFC"/>
    <w:rsid w:val="00B7510C"/>
    <w:rsid w:val="00B76721"/>
    <w:rsid w:val="00B8082C"/>
    <w:rsid w:val="00B80F1E"/>
    <w:rsid w:val="00B81BF1"/>
    <w:rsid w:val="00B826AD"/>
    <w:rsid w:val="00B82E28"/>
    <w:rsid w:val="00B85AFC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3B3"/>
    <w:rsid w:val="00B968D8"/>
    <w:rsid w:val="00B9712E"/>
    <w:rsid w:val="00BA08A1"/>
    <w:rsid w:val="00BA0E44"/>
    <w:rsid w:val="00BA3B76"/>
    <w:rsid w:val="00BA4D70"/>
    <w:rsid w:val="00BA5C49"/>
    <w:rsid w:val="00BB2368"/>
    <w:rsid w:val="00BB43D1"/>
    <w:rsid w:val="00BB5571"/>
    <w:rsid w:val="00BB6A69"/>
    <w:rsid w:val="00BB7263"/>
    <w:rsid w:val="00BC018F"/>
    <w:rsid w:val="00BC061C"/>
    <w:rsid w:val="00BC0C77"/>
    <w:rsid w:val="00BC7B61"/>
    <w:rsid w:val="00BC7C8D"/>
    <w:rsid w:val="00BD18FB"/>
    <w:rsid w:val="00BD1FEF"/>
    <w:rsid w:val="00BD56C4"/>
    <w:rsid w:val="00BD5BC7"/>
    <w:rsid w:val="00BD69AF"/>
    <w:rsid w:val="00BD780B"/>
    <w:rsid w:val="00BD7DD3"/>
    <w:rsid w:val="00BE318E"/>
    <w:rsid w:val="00BE7DF8"/>
    <w:rsid w:val="00BF2BDC"/>
    <w:rsid w:val="00BF3127"/>
    <w:rsid w:val="00BF3DAE"/>
    <w:rsid w:val="00BF5124"/>
    <w:rsid w:val="00BF5515"/>
    <w:rsid w:val="00BF5916"/>
    <w:rsid w:val="00BF5AC2"/>
    <w:rsid w:val="00BF7E71"/>
    <w:rsid w:val="00C04D41"/>
    <w:rsid w:val="00C04D58"/>
    <w:rsid w:val="00C0552D"/>
    <w:rsid w:val="00C06610"/>
    <w:rsid w:val="00C10CF9"/>
    <w:rsid w:val="00C10E51"/>
    <w:rsid w:val="00C11EE0"/>
    <w:rsid w:val="00C13CA0"/>
    <w:rsid w:val="00C2487B"/>
    <w:rsid w:val="00C25CDC"/>
    <w:rsid w:val="00C2612C"/>
    <w:rsid w:val="00C31BBE"/>
    <w:rsid w:val="00C3554B"/>
    <w:rsid w:val="00C403A1"/>
    <w:rsid w:val="00C40B63"/>
    <w:rsid w:val="00C40B7C"/>
    <w:rsid w:val="00C411B8"/>
    <w:rsid w:val="00C4505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5463"/>
    <w:rsid w:val="00C6695F"/>
    <w:rsid w:val="00C671C8"/>
    <w:rsid w:val="00C67577"/>
    <w:rsid w:val="00C677F0"/>
    <w:rsid w:val="00C70622"/>
    <w:rsid w:val="00C71CAC"/>
    <w:rsid w:val="00C72015"/>
    <w:rsid w:val="00C73B22"/>
    <w:rsid w:val="00C755C3"/>
    <w:rsid w:val="00C75B5A"/>
    <w:rsid w:val="00C8022D"/>
    <w:rsid w:val="00C82610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D0F"/>
    <w:rsid w:val="00CA01C6"/>
    <w:rsid w:val="00CA064C"/>
    <w:rsid w:val="00CA1817"/>
    <w:rsid w:val="00CA2648"/>
    <w:rsid w:val="00CA6012"/>
    <w:rsid w:val="00CA73B9"/>
    <w:rsid w:val="00CB06DF"/>
    <w:rsid w:val="00CB2979"/>
    <w:rsid w:val="00CB2C89"/>
    <w:rsid w:val="00CB3551"/>
    <w:rsid w:val="00CB4265"/>
    <w:rsid w:val="00CC1340"/>
    <w:rsid w:val="00CC5483"/>
    <w:rsid w:val="00CC7A35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960"/>
    <w:rsid w:val="00CE0CF7"/>
    <w:rsid w:val="00CE24C8"/>
    <w:rsid w:val="00CE5026"/>
    <w:rsid w:val="00CF0911"/>
    <w:rsid w:val="00CF0D45"/>
    <w:rsid w:val="00CF47ED"/>
    <w:rsid w:val="00CF6CBD"/>
    <w:rsid w:val="00CF7411"/>
    <w:rsid w:val="00D01057"/>
    <w:rsid w:val="00D01338"/>
    <w:rsid w:val="00D02409"/>
    <w:rsid w:val="00D03CDE"/>
    <w:rsid w:val="00D03D02"/>
    <w:rsid w:val="00D03EB7"/>
    <w:rsid w:val="00D05346"/>
    <w:rsid w:val="00D06105"/>
    <w:rsid w:val="00D067C0"/>
    <w:rsid w:val="00D06B48"/>
    <w:rsid w:val="00D07495"/>
    <w:rsid w:val="00D12013"/>
    <w:rsid w:val="00D16710"/>
    <w:rsid w:val="00D16E5F"/>
    <w:rsid w:val="00D17D13"/>
    <w:rsid w:val="00D17D8E"/>
    <w:rsid w:val="00D244CB"/>
    <w:rsid w:val="00D24726"/>
    <w:rsid w:val="00D24B9A"/>
    <w:rsid w:val="00D27985"/>
    <w:rsid w:val="00D31F35"/>
    <w:rsid w:val="00D3295B"/>
    <w:rsid w:val="00D336B9"/>
    <w:rsid w:val="00D336CF"/>
    <w:rsid w:val="00D33A59"/>
    <w:rsid w:val="00D35B28"/>
    <w:rsid w:val="00D36009"/>
    <w:rsid w:val="00D37437"/>
    <w:rsid w:val="00D37D0B"/>
    <w:rsid w:val="00D403D5"/>
    <w:rsid w:val="00D40690"/>
    <w:rsid w:val="00D41E67"/>
    <w:rsid w:val="00D4270D"/>
    <w:rsid w:val="00D434B8"/>
    <w:rsid w:val="00D43792"/>
    <w:rsid w:val="00D44057"/>
    <w:rsid w:val="00D441C9"/>
    <w:rsid w:val="00D4482B"/>
    <w:rsid w:val="00D4769B"/>
    <w:rsid w:val="00D47FF5"/>
    <w:rsid w:val="00D50DEA"/>
    <w:rsid w:val="00D51BE9"/>
    <w:rsid w:val="00D51E45"/>
    <w:rsid w:val="00D52F88"/>
    <w:rsid w:val="00D53967"/>
    <w:rsid w:val="00D540A7"/>
    <w:rsid w:val="00D55C4F"/>
    <w:rsid w:val="00D57A61"/>
    <w:rsid w:val="00D6119F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876"/>
    <w:rsid w:val="00D92D28"/>
    <w:rsid w:val="00D9522E"/>
    <w:rsid w:val="00D96E4C"/>
    <w:rsid w:val="00D9706D"/>
    <w:rsid w:val="00DA1774"/>
    <w:rsid w:val="00DA36AB"/>
    <w:rsid w:val="00DA3947"/>
    <w:rsid w:val="00DA4E5D"/>
    <w:rsid w:val="00DA5D36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D97"/>
    <w:rsid w:val="00DC7ED7"/>
    <w:rsid w:val="00DD3C82"/>
    <w:rsid w:val="00DD3D7E"/>
    <w:rsid w:val="00DD4778"/>
    <w:rsid w:val="00DD49EC"/>
    <w:rsid w:val="00DD62D6"/>
    <w:rsid w:val="00DD788B"/>
    <w:rsid w:val="00DE0133"/>
    <w:rsid w:val="00DE1023"/>
    <w:rsid w:val="00DE3B98"/>
    <w:rsid w:val="00DE4393"/>
    <w:rsid w:val="00DE4687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759D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40A6E"/>
    <w:rsid w:val="00E40CED"/>
    <w:rsid w:val="00E41881"/>
    <w:rsid w:val="00E44740"/>
    <w:rsid w:val="00E44E2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70B14"/>
    <w:rsid w:val="00E71161"/>
    <w:rsid w:val="00E71253"/>
    <w:rsid w:val="00E71485"/>
    <w:rsid w:val="00E726BB"/>
    <w:rsid w:val="00E73532"/>
    <w:rsid w:val="00E76457"/>
    <w:rsid w:val="00E814B2"/>
    <w:rsid w:val="00E818E2"/>
    <w:rsid w:val="00E85856"/>
    <w:rsid w:val="00E91757"/>
    <w:rsid w:val="00E91B1E"/>
    <w:rsid w:val="00E9293C"/>
    <w:rsid w:val="00E94BBE"/>
    <w:rsid w:val="00EA1182"/>
    <w:rsid w:val="00EA2129"/>
    <w:rsid w:val="00EA33C1"/>
    <w:rsid w:val="00EA39E1"/>
    <w:rsid w:val="00EA3A46"/>
    <w:rsid w:val="00EA7499"/>
    <w:rsid w:val="00EB0621"/>
    <w:rsid w:val="00EB6940"/>
    <w:rsid w:val="00EB6BE6"/>
    <w:rsid w:val="00EC0587"/>
    <w:rsid w:val="00EC0798"/>
    <w:rsid w:val="00EC1198"/>
    <w:rsid w:val="00EC1318"/>
    <w:rsid w:val="00EC1520"/>
    <w:rsid w:val="00EC5C6B"/>
    <w:rsid w:val="00EC7D89"/>
    <w:rsid w:val="00EC7EEC"/>
    <w:rsid w:val="00ED181F"/>
    <w:rsid w:val="00ED1831"/>
    <w:rsid w:val="00ED23A0"/>
    <w:rsid w:val="00ED37EB"/>
    <w:rsid w:val="00ED391D"/>
    <w:rsid w:val="00ED50CF"/>
    <w:rsid w:val="00ED5374"/>
    <w:rsid w:val="00ED5994"/>
    <w:rsid w:val="00EE0A9A"/>
    <w:rsid w:val="00EE412A"/>
    <w:rsid w:val="00EE6A77"/>
    <w:rsid w:val="00EE75FE"/>
    <w:rsid w:val="00EE7E62"/>
    <w:rsid w:val="00EF68C5"/>
    <w:rsid w:val="00F02293"/>
    <w:rsid w:val="00F0450F"/>
    <w:rsid w:val="00F07361"/>
    <w:rsid w:val="00F07DC1"/>
    <w:rsid w:val="00F11425"/>
    <w:rsid w:val="00F12615"/>
    <w:rsid w:val="00F140E4"/>
    <w:rsid w:val="00F14713"/>
    <w:rsid w:val="00F17B92"/>
    <w:rsid w:val="00F21E78"/>
    <w:rsid w:val="00F22AFA"/>
    <w:rsid w:val="00F241CD"/>
    <w:rsid w:val="00F27AC8"/>
    <w:rsid w:val="00F32AE4"/>
    <w:rsid w:val="00F3346F"/>
    <w:rsid w:val="00F34231"/>
    <w:rsid w:val="00F34E4E"/>
    <w:rsid w:val="00F36C30"/>
    <w:rsid w:val="00F439E6"/>
    <w:rsid w:val="00F45733"/>
    <w:rsid w:val="00F45E9D"/>
    <w:rsid w:val="00F47DD1"/>
    <w:rsid w:val="00F51AE7"/>
    <w:rsid w:val="00F52BC4"/>
    <w:rsid w:val="00F54992"/>
    <w:rsid w:val="00F5549C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10E8"/>
    <w:rsid w:val="00F72A70"/>
    <w:rsid w:val="00F73BBC"/>
    <w:rsid w:val="00F75296"/>
    <w:rsid w:val="00F761A9"/>
    <w:rsid w:val="00F77170"/>
    <w:rsid w:val="00F77BCB"/>
    <w:rsid w:val="00F80201"/>
    <w:rsid w:val="00F84274"/>
    <w:rsid w:val="00F847EB"/>
    <w:rsid w:val="00F8771F"/>
    <w:rsid w:val="00F901F7"/>
    <w:rsid w:val="00F91ADA"/>
    <w:rsid w:val="00F91D22"/>
    <w:rsid w:val="00F975D5"/>
    <w:rsid w:val="00FA61B0"/>
    <w:rsid w:val="00FA6D88"/>
    <w:rsid w:val="00FA7639"/>
    <w:rsid w:val="00FB0A3B"/>
    <w:rsid w:val="00FB478D"/>
    <w:rsid w:val="00FB68CB"/>
    <w:rsid w:val="00FB7004"/>
    <w:rsid w:val="00FB7C50"/>
    <w:rsid w:val="00FB7E88"/>
    <w:rsid w:val="00FC3F44"/>
    <w:rsid w:val="00FC48D2"/>
    <w:rsid w:val="00FC6696"/>
    <w:rsid w:val="00FD08E9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F07B6"/>
    <w:rsid w:val="00FF1F46"/>
    <w:rsid w:val="00FF384E"/>
    <w:rsid w:val="00FF517C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6DA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EC5C6B"/>
    <w:pPr>
      <w:numPr>
        <w:numId w:val="31"/>
      </w:numPr>
      <w:spacing w:before="240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7F7F7F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3F3F3F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EC5C6B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7F7F7F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7F7F7F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3F3F3F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3F3F3F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036134"/>
    <w:pPr>
      <w:numPr>
        <w:ilvl w:val="1"/>
      </w:numPr>
      <w:ind w:left="1276"/>
      <w:contextualSpacing w:val="0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5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7030A0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BD780B"/>
    <w:pPr>
      <w:numPr>
        <w:numId w:val="8"/>
      </w:numPr>
      <w:tabs>
        <w:tab w:val="left" w:pos="3686"/>
      </w:tabs>
      <w:spacing w:after="120"/>
      <w:ind w:left="2137" w:hanging="357"/>
      <w:contextualSpacing w:val="0"/>
      <w:jc w:val="both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8D4F9D"/>
    <w:pPr>
      <w:numPr>
        <w:ilvl w:val="2"/>
      </w:numPr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BD780B"/>
  </w:style>
  <w:style w:type="character" w:customStyle="1" w:styleId="TSB-Level1NumbersChar">
    <w:name w:val="TSB - Level 1 Numbers Char"/>
    <w:basedOn w:val="Heading1Char"/>
    <w:link w:val="TSB-Level1Numbers"/>
    <w:rsid w:val="00036134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8D4F9D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7F7F7F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qFormat/>
    <w:rsid w:val="00A23725"/>
    <w:pPr>
      <w:numPr>
        <w:numId w:val="27"/>
      </w:numPr>
      <w:spacing w:after="0"/>
      <w:ind w:left="1922" w:hanging="357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81E1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006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06BD"/>
  </w:style>
  <w:style w:type="character" w:customStyle="1" w:styleId="eop">
    <w:name w:val="eop"/>
    <w:basedOn w:val="DefaultParagraphFont"/>
    <w:rsid w:val="00100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TheSchoolBus\Performance%20&amp;%20Support\Editorial%20Templates%20&amp;%20Examples\Policy%20Document%2021042015.dotx" TargetMode="External"/></Relationships>
</file>

<file path=word/theme/theme1.xml><?xml version="1.0" encoding="utf-8"?>
<a:theme xmlns:a="http://schemas.openxmlformats.org/drawingml/2006/main" name="Office Theme">
  <a:themeElements>
    <a:clrScheme name="Custom 17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7F7F7F"/>
      </a:accent1>
      <a:accent2>
        <a:srgbClr val="D8D8D8"/>
      </a:accent2>
      <a:accent3>
        <a:srgbClr val="A5A5A5"/>
      </a:accent3>
      <a:accent4>
        <a:srgbClr val="7F7F7F"/>
      </a:accent4>
      <a:accent5>
        <a:srgbClr val="F8CA23"/>
      </a:accent5>
      <a:accent6>
        <a:srgbClr val="590433"/>
      </a:accent6>
      <a:hlink>
        <a:srgbClr val="0000FF"/>
      </a:hlink>
      <a:folHlink>
        <a:srgbClr val="7030A0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3" ma:contentTypeDescription="Create a new document." ma:contentTypeScope="" ma:versionID="255d443ec1b3eff6b7b265ed3757df83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80382bb6bafc7a3d7f99bd0db02cdf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6934B-8964-4FCC-B2B6-E9E0F2106D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02D4DF5-1885-4812-9A00-702745BF30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20A6FF-4500-4636-9315-D9067912C6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A16155-B3C3-4B42-A48E-5998396B3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Policy Document 21042015</Template>
  <TotalTime>0</TotalTime>
  <Pages>8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Office - Caston Church Of England Primary Academy</cp:lastModifiedBy>
  <cp:revision>2</cp:revision>
  <dcterms:created xsi:type="dcterms:W3CDTF">2022-09-30T11:06:00Z</dcterms:created>
  <dcterms:modified xsi:type="dcterms:W3CDTF">2022-09-30T11:06:00Z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